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D5633" w14:textId="77777777" w:rsidR="00466946" w:rsidRPr="00365263" w:rsidRDefault="005A5E4C" w:rsidP="00466946">
      <w:pPr>
        <w:pStyle w:val="Heading1"/>
      </w:pPr>
      <w:r>
        <w:t>Plant pigments and photosynthesis</w:t>
      </w:r>
    </w:p>
    <w:p w14:paraId="2390C6A2" w14:textId="77777777" w:rsidR="00466946" w:rsidRDefault="00466946" w:rsidP="00466946">
      <w:pPr>
        <w:pStyle w:val="SectionHead"/>
      </w:pPr>
      <w:r>
        <w:t>Lab Overview</w:t>
      </w:r>
    </w:p>
    <w:p w14:paraId="0421021B" w14:textId="77777777" w:rsidR="006161C6" w:rsidRDefault="005A5E4C" w:rsidP="006161C6">
      <w:pPr>
        <w:pStyle w:val="BodyText"/>
      </w:pPr>
      <w:r>
        <w:t xml:space="preserve">In </w:t>
      </w:r>
      <w:r w:rsidR="00466946">
        <w:t>this lab students</w:t>
      </w:r>
      <w:r>
        <w:t xml:space="preserve"> will separate plant pigments using paper chromatography and how to measure the rate of photosynthesis in chloroplast suspensions.</w:t>
      </w:r>
    </w:p>
    <w:tbl>
      <w:tblPr>
        <w:tblW w:w="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876"/>
        <w:gridCol w:w="1294"/>
      </w:tblGrid>
      <w:tr w:rsidR="006161C6" w:rsidRPr="00E02D42" w14:paraId="087B4538" w14:textId="77777777" w:rsidTr="00760967">
        <w:trPr>
          <w:cantSplit/>
        </w:trPr>
        <w:tc>
          <w:tcPr>
            <w:tcW w:w="4170" w:type="dxa"/>
            <w:gridSpan w:val="2"/>
            <w:tcBorders>
              <w:top w:val="nil"/>
              <w:left w:val="nil"/>
              <w:bottom w:val="single" w:sz="4" w:space="0" w:color="auto"/>
              <w:right w:val="nil"/>
            </w:tcBorders>
            <w:shd w:val="clear" w:color="auto" w:fill="auto"/>
            <w:vAlign w:val="center"/>
          </w:tcPr>
          <w:p w14:paraId="015A83B4" w14:textId="77777777" w:rsidR="006161C6" w:rsidRPr="003B60AF" w:rsidRDefault="006161C6" w:rsidP="006161C6">
            <w:pPr>
              <w:pStyle w:val="TableColumnHdg"/>
            </w:pPr>
          </w:p>
        </w:tc>
      </w:tr>
      <w:tr w:rsidR="003B60AF" w:rsidRPr="00E02D42" w14:paraId="394D39B6" w14:textId="77777777" w:rsidTr="00760967">
        <w:trPr>
          <w:cantSplit/>
        </w:trPr>
        <w:tc>
          <w:tcPr>
            <w:tcW w:w="4170" w:type="dxa"/>
            <w:gridSpan w:val="2"/>
            <w:tcBorders>
              <w:top w:val="single" w:sz="4" w:space="0" w:color="auto"/>
            </w:tcBorders>
            <w:shd w:val="clear" w:color="auto" w:fill="D9D9D9" w:themeFill="background1" w:themeFillShade="D9"/>
            <w:vAlign w:val="center"/>
          </w:tcPr>
          <w:p w14:paraId="7C1B2AFE" w14:textId="77777777" w:rsidR="003B60AF" w:rsidRPr="00F43445" w:rsidRDefault="003B60AF" w:rsidP="006161C6">
            <w:pPr>
              <w:pStyle w:val="TableColumnHdg"/>
            </w:pPr>
            <w:r w:rsidRPr="003B60AF">
              <w:t>Pacing and Length of the Lab</w:t>
            </w:r>
          </w:p>
        </w:tc>
      </w:tr>
      <w:tr w:rsidR="003B60AF" w:rsidRPr="00124E4A" w14:paraId="33113BCE" w14:textId="77777777" w:rsidTr="00760967">
        <w:trPr>
          <w:cantSplit/>
        </w:trPr>
        <w:tc>
          <w:tcPr>
            <w:tcW w:w="2876" w:type="dxa"/>
            <w:vAlign w:val="center"/>
          </w:tcPr>
          <w:p w14:paraId="62ABDED8" w14:textId="77777777" w:rsidR="003B60AF" w:rsidRPr="00F43445" w:rsidRDefault="003B60AF" w:rsidP="0063756D">
            <w:pPr>
              <w:pStyle w:val="TableTextLeft"/>
            </w:pPr>
            <w:r>
              <w:t xml:space="preserve">Teacher </w:t>
            </w:r>
            <w:r w:rsidRPr="004605F9">
              <w:t>Preparation</w:t>
            </w:r>
            <w:r>
              <w:t xml:space="preserve"> Time</w:t>
            </w:r>
          </w:p>
        </w:tc>
        <w:tc>
          <w:tcPr>
            <w:tcW w:w="1294" w:type="dxa"/>
            <w:vAlign w:val="center"/>
          </w:tcPr>
          <w:p w14:paraId="7690FB9A" w14:textId="77777777" w:rsidR="003B60AF" w:rsidRPr="00F43445" w:rsidRDefault="005A5E4C" w:rsidP="00034943">
            <w:pPr>
              <w:pStyle w:val="TableTextCentered"/>
            </w:pPr>
            <w:r>
              <w:t>60</w:t>
            </w:r>
            <w:r w:rsidR="003B60AF">
              <w:t xml:space="preserve"> min</w:t>
            </w:r>
          </w:p>
        </w:tc>
      </w:tr>
      <w:tr w:rsidR="003B60AF" w:rsidRPr="00124E4A" w14:paraId="1D5AF15D" w14:textId="77777777" w:rsidTr="005A5E4C">
        <w:trPr>
          <w:cantSplit/>
          <w:trHeight w:val="287"/>
        </w:trPr>
        <w:tc>
          <w:tcPr>
            <w:tcW w:w="2876" w:type="dxa"/>
            <w:tcBorders>
              <w:bottom w:val="single" w:sz="4" w:space="0" w:color="000000"/>
            </w:tcBorders>
            <w:vAlign w:val="center"/>
          </w:tcPr>
          <w:p w14:paraId="3730273A" w14:textId="77777777" w:rsidR="003B60AF" w:rsidRPr="00F43445" w:rsidRDefault="003B60AF" w:rsidP="0063756D">
            <w:pPr>
              <w:pStyle w:val="TableTextLeft"/>
            </w:pPr>
            <w:r>
              <w:t>Lab Investigation</w:t>
            </w:r>
          </w:p>
        </w:tc>
        <w:tc>
          <w:tcPr>
            <w:tcW w:w="1294" w:type="dxa"/>
            <w:tcBorders>
              <w:bottom w:val="single" w:sz="4" w:space="0" w:color="000000"/>
            </w:tcBorders>
            <w:vAlign w:val="center"/>
          </w:tcPr>
          <w:p w14:paraId="4D5DAA4C" w14:textId="77777777" w:rsidR="003B60AF" w:rsidRPr="00F43445" w:rsidRDefault="005A5E4C" w:rsidP="00034943">
            <w:pPr>
              <w:pStyle w:val="TableTextCentered"/>
            </w:pPr>
            <w:r>
              <w:t>180</w:t>
            </w:r>
            <w:r w:rsidR="003B60AF">
              <w:t xml:space="preserve"> min</w:t>
            </w:r>
          </w:p>
        </w:tc>
      </w:tr>
    </w:tbl>
    <w:p w14:paraId="44EA48C3" w14:textId="77777777" w:rsidR="003F1F04" w:rsidRDefault="003F1F04" w:rsidP="004F3DB3">
      <w:pPr>
        <w:pStyle w:val="SectionHead"/>
      </w:pPr>
      <w:r w:rsidRPr="002E3738">
        <w:t xml:space="preserve">Materials </w:t>
      </w:r>
      <w:r>
        <w:t xml:space="preserve">and </w:t>
      </w:r>
      <w:r w:rsidRPr="008C6EE7">
        <w:t>Equipment</w:t>
      </w:r>
    </w:p>
    <w:tbl>
      <w:tblPr>
        <w:tblW w:w="9245" w:type="dxa"/>
        <w:tblLayout w:type="fixed"/>
        <w:tblCellMar>
          <w:left w:w="115" w:type="dxa"/>
          <w:right w:w="115" w:type="dxa"/>
        </w:tblCellMar>
        <w:tblLook w:val="01E0" w:firstRow="1" w:lastRow="1" w:firstColumn="1" w:lastColumn="1" w:noHBand="0" w:noVBand="0"/>
      </w:tblPr>
      <w:tblGrid>
        <w:gridCol w:w="4615"/>
        <w:gridCol w:w="4630"/>
      </w:tblGrid>
      <w:tr w:rsidR="0049409B" w14:paraId="0738B1AE" w14:textId="77777777" w:rsidTr="003E241C">
        <w:tc>
          <w:tcPr>
            <w:tcW w:w="4615" w:type="dxa"/>
            <w:noWrap/>
          </w:tcPr>
          <w:p w14:paraId="2FBF1020" w14:textId="77777777" w:rsidR="0049409B" w:rsidRDefault="0049409B" w:rsidP="0049409B">
            <w:pPr>
              <w:pStyle w:val="Materialslist"/>
              <w:numPr>
                <w:ilvl w:val="0"/>
                <w:numId w:val="33"/>
              </w:numPr>
              <w:tabs>
                <w:tab w:val="clear" w:pos="144"/>
                <w:tab w:val="left" w:pos="1080"/>
              </w:tabs>
              <w:suppressAutoHyphens w:val="0"/>
              <w:spacing w:line="240" w:lineRule="atLeast"/>
              <w:rPr>
                <w:lang w:bidi="ar-SA"/>
              </w:rPr>
            </w:pPr>
            <w:r>
              <w:rPr>
                <w:lang w:bidi="ar-SA"/>
              </w:rPr>
              <w:t>Chromatography solvent, 5 mL</w:t>
            </w:r>
          </w:p>
        </w:tc>
        <w:tc>
          <w:tcPr>
            <w:tcW w:w="4630" w:type="dxa"/>
            <w:noWrap/>
          </w:tcPr>
          <w:p w14:paraId="4FDA5D43" w14:textId="77777777" w:rsidR="0049409B" w:rsidRDefault="0049409B" w:rsidP="0049409B">
            <w:pPr>
              <w:pStyle w:val="Materialslist"/>
              <w:numPr>
                <w:ilvl w:val="0"/>
                <w:numId w:val="33"/>
              </w:numPr>
              <w:tabs>
                <w:tab w:val="clear" w:pos="144"/>
                <w:tab w:val="left" w:pos="1080"/>
              </w:tabs>
              <w:suppressAutoHyphens w:val="0"/>
              <w:spacing w:line="240" w:lineRule="atLeast"/>
              <w:rPr>
                <w:lang w:bidi="ar-SA"/>
              </w:rPr>
            </w:pPr>
            <w:r w:rsidRPr="00CE15F9">
              <w:rPr>
                <w:lang w:bidi="ar-SA"/>
              </w:rPr>
              <w:t>Spinach</w:t>
            </w:r>
          </w:p>
        </w:tc>
      </w:tr>
      <w:tr w:rsidR="0049409B" w14:paraId="6C6159AA" w14:textId="77777777" w:rsidTr="003E241C">
        <w:tc>
          <w:tcPr>
            <w:tcW w:w="4615" w:type="dxa"/>
            <w:noWrap/>
          </w:tcPr>
          <w:p w14:paraId="250507A0" w14:textId="77777777" w:rsidR="0049409B" w:rsidRDefault="0049409B" w:rsidP="0049409B">
            <w:pPr>
              <w:pStyle w:val="Materialslist"/>
              <w:numPr>
                <w:ilvl w:val="0"/>
                <w:numId w:val="33"/>
              </w:numPr>
              <w:tabs>
                <w:tab w:val="clear" w:pos="144"/>
                <w:tab w:val="left" w:pos="1080"/>
              </w:tabs>
              <w:suppressAutoHyphens w:val="0"/>
              <w:spacing w:line="240" w:lineRule="atLeast"/>
              <w:rPr>
                <w:lang w:bidi="ar-SA"/>
              </w:rPr>
            </w:pPr>
            <w:r>
              <w:rPr>
                <w:lang w:bidi="ar-SA"/>
              </w:rPr>
              <w:t>Colorimeter</w:t>
            </w:r>
          </w:p>
        </w:tc>
        <w:tc>
          <w:tcPr>
            <w:tcW w:w="4630" w:type="dxa"/>
            <w:noWrap/>
          </w:tcPr>
          <w:p w14:paraId="4D024D6E" w14:textId="77777777" w:rsidR="0049409B" w:rsidRDefault="0049409B" w:rsidP="0049409B">
            <w:pPr>
              <w:pStyle w:val="Materialslist"/>
              <w:numPr>
                <w:ilvl w:val="0"/>
                <w:numId w:val="33"/>
              </w:numPr>
              <w:tabs>
                <w:tab w:val="clear" w:pos="144"/>
                <w:tab w:val="left" w:pos="1080"/>
              </w:tabs>
              <w:suppressAutoHyphens w:val="0"/>
              <w:spacing w:line="240" w:lineRule="atLeast"/>
              <w:rPr>
                <w:lang w:bidi="ar-SA"/>
              </w:rPr>
            </w:pPr>
            <w:r w:rsidRPr="00CE15F9">
              <w:rPr>
                <w:lang w:bidi="ar-SA"/>
              </w:rPr>
              <w:t>Quarter or other coin</w:t>
            </w:r>
          </w:p>
        </w:tc>
      </w:tr>
      <w:tr w:rsidR="0049409B" w14:paraId="66D73AF3" w14:textId="77777777" w:rsidTr="003E241C">
        <w:tc>
          <w:tcPr>
            <w:tcW w:w="4615" w:type="dxa"/>
            <w:noWrap/>
          </w:tcPr>
          <w:p w14:paraId="6DB9AD64" w14:textId="77777777" w:rsidR="0049409B" w:rsidRDefault="0049409B" w:rsidP="0049409B">
            <w:pPr>
              <w:pStyle w:val="Materialslist"/>
              <w:numPr>
                <w:ilvl w:val="0"/>
                <w:numId w:val="33"/>
              </w:numPr>
              <w:tabs>
                <w:tab w:val="clear" w:pos="144"/>
                <w:tab w:val="left" w:pos="1080"/>
              </w:tabs>
              <w:suppressAutoHyphens w:val="0"/>
              <w:spacing w:line="240" w:lineRule="atLeast"/>
              <w:rPr>
                <w:lang w:bidi="ar-SA"/>
              </w:rPr>
            </w:pPr>
            <w:r>
              <w:rPr>
                <w:lang w:bidi="ar-SA"/>
              </w:rPr>
              <w:t>Cuvettes (5)</w:t>
            </w:r>
          </w:p>
        </w:tc>
        <w:tc>
          <w:tcPr>
            <w:tcW w:w="4630" w:type="dxa"/>
            <w:noWrap/>
          </w:tcPr>
          <w:p w14:paraId="073DBF0E" w14:textId="77777777" w:rsidR="0049409B" w:rsidRDefault="0049409B" w:rsidP="0049409B">
            <w:pPr>
              <w:pStyle w:val="Materialslist"/>
              <w:numPr>
                <w:ilvl w:val="0"/>
                <w:numId w:val="33"/>
              </w:numPr>
              <w:tabs>
                <w:tab w:val="clear" w:pos="144"/>
                <w:tab w:val="left" w:pos="1080"/>
              </w:tabs>
              <w:suppressAutoHyphens w:val="0"/>
              <w:spacing w:line="240" w:lineRule="atLeast"/>
              <w:rPr>
                <w:lang w:bidi="ar-SA"/>
              </w:rPr>
            </w:pPr>
            <w:proofErr w:type="spellStart"/>
            <w:r>
              <w:rPr>
                <w:lang w:bidi="ar-SA"/>
              </w:rPr>
              <w:t>Kimwipes</w:t>
            </w:r>
            <w:proofErr w:type="spellEnd"/>
            <w:r w:rsidRPr="004739F3">
              <w:rPr>
                <w:lang w:bidi="ar-SA"/>
              </w:rPr>
              <w:t>®</w:t>
            </w:r>
            <w:r>
              <w:rPr>
                <w:lang w:bidi="ar-SA"/>
              </w:rPr>
              <w:t xml:space="preserve"> or other lint-free tissue</w:t>
            </w:r>
          </w:p>
        </w:tc>
      </w:tr>
      <w:tr w:rsidR="0049409B" w14:paraId="5E89483B" w14:textId="77777777" w:rsidTr="003E241C">
        <w:tc>
          <w:tcPr>
            <w:tcW w:w="4615" w:type="dxa"/>
            <w:noWrap/>
          </w:tcPr>
          <w:p w14:paraId="69FD6553" w14:textId="77777777" w:rsidR="0049409B" w:rsidRPr="00E110F2" w:rsidRDefault="0049409B" w:rsidP="0049409B">
            <w:pPr>
              <w:pStyle w:val="Materialslist"/>
              <w:numPr>
                <w:ilvl w:val="0"/>
                <w:numId w:val="33"/>
              </w:numPr>
              <w:tabs>
                <w:tab w:val="clear" w:pos="144"/>
                <w:tab w:val="left" w:pos="1080"/>
              </w:tabs>
              <w:suppressAutoHyphens w:val="0"/>
              <w:spacing w:line="240" w:lineRule="atLeast"/>
              <w:rPr>
                <w:lang w:bidi="ar-SA"/>
              </w:rPr>
            </w:pPr>
            <w:r w:rsidRPr="00CE15F9">
              <w:rPr>
                <w:lang w:bidi="ar-SA"/>
              </w:rPr>
              <w:t>Glass jar, 10 to 12</w:t>
            </w:r>
            <w:r>
              <w:rPr>
                <w:lang w:bidi="ar-SA"/>
              </w:rPr>
              <w:t xml:space="preserve"> </w:t>
            </w:r>
            <w:r w:rsidRPr="00CE15F9">
              <w:rPr>
                <w:lang w:bidi="ar-SA"/>
              </w:rPr>
              <w:t>cm tall</w:t>
            </w:r>
          </w:p>
        </w:tc>
        <w:tc>
          <w:tcPr>
            <w:tcW w:w="4630" w:type="dxa"/>
            <w:noWrap/>
          </w:tcPr>
          <w:p w14:paraId="39251451" w14:textId="77777777" w:rsidR="0049409B" w:rsidRDefault="0049409B" w:rsidP="0049409B">
            <w:pPr>
              <w:pStyle w:val="Materialslist"/>
              <w:numPr>
                <w:ilvl w:val="0"/>
                <w:numId w:val="33"/>
              </w:numPr>
              <w:tabs>
                <w:tab w:val="clear" w:pos="144"/>
                <w:tab w:val="left" w:pos="1080"/>
              </w:tabs>
              <w:suppressAutoHyphens w:val="0"/>
              <w:spacing w:line="240" w:lineRule="atLeast"/>
              <w:rPr>
                <w:lang w:bidi="ar-SA"/>
              </w:rPr>
            </w:pPr>
            <w:r>
              <w:rPr>
                <w:lang w:bidi="ar-SA"/>
              </w:rPr>
              <w:t>Distilled water, 13 mL</w:t>
            </w:r>
          </w:p>
        </w:tc>
      </w:tr>
      <w:tr w:rsidR="0049409B" w14:paraId="179DC4CA" w14:textId="77777777" w:rsidTr="003E241C">
        <w:tc>
          <w:tcPr>
            <w:tcW w:w="4615" w:type="dxa"/>
            <w:noWrap/>
          </w:tcPr>
          <w:p w14:paraId="53A4F359" w14:textId="77777777" w:rsidR="0049409B" w:rsidRPr="00E110F2" w:rsidRDefault="0049409B" w:rsidP="0049409B">
            <w:pPr>
              <w:pStyle w:val="Materialslist"/>
              <w:numPr>
                <w:ilvl w:val="0"/>
                <w:numId w:val="33"/>
              </w:numPr>
              <w:tabs>
                <w:tab w:val="clear" w:pos="144"/>
                <w:tab w:val="left" w:pos="1080"/>
              </w:tabs>
              <w:suppressAutoHyphens w:val="0"/>
              <w:spacing w:line="240" w:lineRule="atLeast"/>
              <w:rPr>
                <w:lang w:bidi="ar-SA"/>
              </w:rPr>
            </w:pPr>
            <w:r w:rsidRPr="00CE15F9">
              <w:rPr>
                <w:lang w:bidi="ar-SA"/>
              </w:rPr>
              <w:t xml:space="preserve">Disposable graduated </w:t>
            </w:r>
            <w:r>
              <w:rPr>
                <w:lang w:bidi="ar-SA"/>
              </w:rPr>
              <w:t>pipet</w:t>
            </w:r>
            <w:r w:rsidRPr="00CE15F9">
              <w:rPr>
                <w:lang w:bidi="ar-SA"/>
              </w:rPr>
              <w:t xml:space="preserve"> (2), 1-mL</w:t>
            </w:r>
          </w:p>
        </w:tc>
        <w:tc>
          <w:tcPr>
            <w:tcW w:w="4630" w:type="dxa"/>
            <w:noWrap/>
          </w:tcPr>
          <w:p w14:paraId="7A187718" w14:textId="77777777" w:rsidR="0049409B" w:rsidRDefault="0049409B" w:rsidP="0049409B">
            <w:pPr>
              <w:pStyle w:val="Materialslist"/>
              <w:numPr>
                <w:ilvl w:val="0"/>
                <w:numId w:val="33"/>
              </w:numPr>
              <w:tabs>
                <w:tab w:val="clear" w:pos="144"/>
                <w:tab w:val="left" w:pos="1080"/>
              </w:tabs>
              <w:suppressAutoHyphens w:val="0"/>
              <w:spacing w:line="240" w:lineRule="atLeast"/>
              <w:rPr>
                <w:lang w:bidi="ar-SA"/>
              </w:rPr>
            </w:pPr>
            <w:r>
              <w:rPr>
                <w:lang w:bidi="ar-SA"/>
              </w:rPr>
              <w:t xml:space="preserve">Floodlight, 100 </w:t>
            </w:r>
            <w:proofErr w:type="gramStart"/>
            <w:r>
              <w:rPr>
                <w:lang w:bidi="ar-SA"/>
              </w:rPr>
              <w:t>watt</w:t>
            </w:r>
            <w:proofErr w:type="gramEnd"/>
          </w:p>
        </w:tc>
      </w:tr>
      <w:tr w:rsidR="0049409B" w14:paraId="2965E025" w14:textId="77777777" w:rsidTr="003E241C">
        <w:tc>
          <w:tcPr>
            <w:tcW w:w="4615" w:type="dxa"/>
            <w:noWrap/>
          </w:tcPr>
          <w:p w14:paraId="1A93309C" w14:textId="77777777" w:rsidR="0049409B" w:rsidRPr="00E110F2" w:rsidRDefault="0049409B" w:rsidP="0049409B">
            <w:pPr>
              <w:pStyle w:val="Materialslist"/>
              <w:numPr>
                <w:ilvl w:val="0"/>
                <w:numId w:val="33"/>
              </w:numPr>
              <w:tabs>
                <w:tab w:val="clear" w:pos="144"/>
                <w:tab w:val="left" w:pos="1080"/>
              </w:tabs>
              <w:suppressAutoHyphens w:val="0"/>
              <w:spacing w:line="240" w:lineRule="atLeast"/>
              <w:rPr>
                <w:lang w:bidi="ar-SA"/>
              </w:rPr>
            </w:pPr>
            <w:r>
              <w:rPr>
                <w:lang w:bidi="ar-SA"/>
              </w:rPr>
              <w:t>Chloroplast suspension, 2 mL</w:t>
            </w:r>
          </w:p>
        </w:tc>
        <w:tc>
          <w:tcPr>
            <w:tcW w:w="4630" w:type="dxa"/>
            <w:noWrap/>
          </w:tcPr>
          <w:p w14:paraId="1BBC7F21" w14:textId="77777777" w:rsidR="0049409B" w:rsidRDefault="0049409B" w:rsidP="0049409B">
            <w:pPr>
              <w:pStyle w:val="Materialslist"/>
              <w:numPr>
                <w:ilvl w:val="0"/>
                <w:numId w:val="33"/>
              </w:numPr>
              <w:tabs>
                <w:tab w:val="clear" w:pos="144"/>
                <w:tab w:val="left" w:pos="1080"/>
              </w:tabs>
              <w:suppressAutoHyphens w:val="0"/>
              <w:spacing w:line="240" w:lineRule="atLeast"/>
              <w:rPr>
                <w:lang w:bidi="ar-SA"/>
              </w:rPr>
            </w:pPr>
            <w:r>
              <w:rPr>
                <w:lang w:bidi="ar-SA"/>
              </w:rPr>
              <w:t>Heat sink (large beaker or flask filled with water)</w:t>
            </w:r>
          </w:p>
        </w:tc>
      </w:tr>
      <w:tr w:rsidR="0049409B" w14:paraId="0A0F1E01" w14:textId="77777777" w:rsidTr="003E241C">
        <w:tc>
          <w:tcPr>
            <w:tcW w:w="4615" w:type="dxa"/>
            <w:noWrap/>
          </w:tcPr>
          <w:p w14:paraId="4454A609" w14:textId="77777777" w:rsidR="0049409B" w:rsidRPr="00E110F2" w:rsidRDefault="0049409B" w:rsidP="0049409B">
            <w:pPr>
              <w:pStyle w:val="Materialslist"/>
              <w:numPr>
                <w:ilvl w:val="0"/>
                <w:numId w:val="33"/>
              </w:numPr>
              <w:tabs>
                <w:tab w:val="clear" w:pos="144"/>
                <w:tab w:val="left" w:pos="1080"/>
              </w:tabs>
              <w:suppressAutoHyphens w:val="0"/>
              <w:spacing w:line="240" w:lineRule="atLeast"/>
              <w:rPr>
                <w:lang w:bidi="ar-SA"/>
              </w:rPr>
            </w:pPr>
            <w:r>
              <w:rPr>
                <w:lang w:bidi="ar-SA"/>
              </w:rPr>
              <w:t>0.1 M phosphate buffer, 4 mL</w:t>
            </w:r>
          </w:p>
        </w:tc>
        <w:tc>
          <w:tcPr>
            <w:tcW w:w="4630" w:type="dxa"/>
            <w:noWrap/>
          </w:tcPr>
          <w:p w14:paraId="7E7282C1" w14:textId="77777777" w:rsidR="0049409B" w:rsidRDefault="0049409B" w:rsidP="0049409B">
            <w:pPr>
              <w:pStyle w:val="Materialslist"/>
              <w:numPr>
                <w:ilvl w:val="0"/>
                <w:numId w:val="33"/>
              </w:numPr>
              <w:tabs>
                <w:tab w:val="clear" w:pos="144"/>
                <w:tab w:val="left" w:pos="1080"/>
              </w:tabs>
              <w:suppressAutoHyphens w:val="0"/>
              <w:spacing w:line="240" w:lineRule="atLeast"/>
              <w:rPr>
                <w:lang w:bidi="ar-SA"/>
              </w:rPr>
            </w:pPr>
            <w:r w:rsidRPr="00E110F2">
              <w:rPr>
                <w:lang w:bidi="ar-SA"/>
              </w:rPr>
              <w:t>Aluminum foil</w:t>
            </w:r>
          </w:p>
        </w:tc>
      </w:tr>
      <w:tr w:rsidR="0049409B" w14:paraId="51147CAD" w14:textId="77777777" w:rsidTr="003E241C">
        <w:tc>
          <w:tcPr>
            <w:tcW w:w="4615" w:type="dxa"/>
            <w:noWrap/>
          </w:tcPr>
          <w:p w14:paraId="00FEB175" w14:textId="77777777" w:rsidR="0049409B" w:rsidRPr="00E110F2" w:rsidRDefault="0049409B" w:rsidP="0049409B">
            <w:pPr>
              <w:pStyle w:val="Materialslist"/>
              <w:numPr>
                <w:ilvl w:val="0"/>
                <w:numId w:val="33"/>
              </w:numPr>
              <w:tabs>
                <w:tab w:val="clear" w:pos="144"/>
                <w:tab w:val="left" w:pos="1080"/>
              </w:tabs>
              <w:suppressAutoHyphens w:val="0"/>
              <w:spacing w:line="240" w:lineRule="atLeast"/>
              <w:rPr>
                <w:lang w:bidi="ar-SA"/>
              </w:rPr>
            </w:pPr>
            <w:r>
              <w:rPr>
                <w:lang w:bidi="ar-SA"/>
              </w:rPr>
              <w:t>DPIP in small amber bottle, 3 mL</w:t>
            </w:r>
          </w:p>
        </w:tc>
        <w:tc>
          <w:tcPr>
            <w:tcW w:w="4630" w:type="dxa"/>
            <w:noWrap/>
          </w:tcPr>
          <w:p w14:paraId="45EA859C" w14:textId="77777777" w:rsidR="0049409B" w:rsidRDefault="0049409B" w:rsidP="0049409B">
            <w:pPr>
              <w:pStyle w:val="Materialslist"/>
              <w:numPr>
                <w:ilvl w:val="0"/>
                <w:numId w:val="33"/>
              </w:numPr>
              <w:tabs>
                <w:tab w:val="clear" w:pos="144"/>
                <w:tab w:val="left" w:pos="1080"/>
              </w:tabs>
              <w:suppressAutoHyphens w:val="0"/>
              <w:spacing w:line="240" w:lineRule="atLeast"/>
              <w:rPr>
                <w:lang w:bidi="ar-SA"/>
              </w:rPr>
            </w:pPr>
            <w:r>
              <w:rPr>
                <w:lang w:bidi="ar-SA"/>
              </w:rPr>
              <w:t>Cheesecloth</w:t>
            </w:r>
          </w:p>
        </w:tc>
      </w:tr>
      <w:tr w:rsidR="0049409B" w14:paraId="749A8E48" w14:textId="77777777" w:rsidTr="003E241C">
        <w:tc>
          <w:tcPr>
            <w:tcW w:w="4615" w:type="dxa"/>
            <w:noWrap/>
          </w:tcPr>
          <w:p w14:paraId="19FFD756" w14:textId="77777777" w:rsidR="0049409B" w:rsidRPr="00E110F2" w:rsidRDefault="0049409B" w:rsidP="0049409B">
            <w:pPr>
              <w:pStyle w:val="Materialslist"/>
              <w:numPr>
                <w:ilvl w:val="0"/>
                <w:numId w:val="33"/>
              </w:numPr>
              <w:tabs>
                <w:tab w:val="clear" w:pos="144"/>
                <w:tab w:val="left" w:pos="1080"/>
              </w:tabs>
              <w:suppressAutoHyphens w:val="0"/>
              <w:spacing w:line="240" w:lineRule="atLeast"/>
              <w:rPr>
                <w:lang w:bidi="ar-SA"/>
              </w:rPr>
            </w:pPr>
            <w:r>
              <w:rPr>
                <w:lang w:bidi="ar-SA"/>
              </w:rPr>
              <w:t xml:space="preserve">#1 </w:t>
            </w:r>
            <w:proofErr w:type="spellStart"/>
            <w:r>
              <w:rPr>
                <w:lang w:bidi="ar-SA"/>
              </w:rPr>
              <w:t>Whatman</w:t>
            </w:r>
            <w:proofErr w:type="spellEnd"/>
            <w:r w:rsidRPr="00E110F2">
              <w:rPr>
                <w:lang w:bidi="ar-SA"/>
              </w:rPr>
              <w:t>® chromatography paper</w:t>
            </w:r>
          </w:p>
        </w:tc>
        <w:tc>
          <w:tcPr>
            <w:tcW w:w="4630" w:type="dxa"/>
            <w:noWrap/>
          </w:tcPr>
          <w:p w14:paraId="06F4B398" w14:textId="77777777" w:rsidR="0049409B" w:rsidRDefault="0049409B" w:rsidP="0049409B">
            <w:pPr>
              <w:pStyle w:val="Materialslist"/>
              <w:numPr>
                <w:ilvl w:val="0"/>
                <w:numId w:val="33"/>
              </w:numPr>
              <w:tabs>
                <w:tab w:val="clear" w:pos="144"/>
                <w:tab w:val="left" w:pos="1080"/>
              </w:tabs>
              <w:suppressAutoHyphens w:val="0"/>
              <w:spacing w:line="240" w:lineRule="atLeast"/>
              <w:rPr>
                <w:lang w:bidi="ar-SA"/>
              </w:rPr>
            </w:pPr>
            <w:r>
              <w:rPr>
                <w:lang w:bidi="ar-SA"/>
              </w:rPr>
              <w:t>Ice</w:t>
            </w:r>
          </w:p>
        </w:tc>
      </w:tr>
    </w:tbl>
    <w:p w14:paraId="056E8FEF" w14:textId="77777777" w:rsidR="00466946" w:rsidRDefault="00466946" w:rsidP="004F3DB3">
      <w:pPr>
        <w:pStyle w:val="SectionHead"/>
      </w:pPr>
      <w:r w:rsidRPr="004605F9">
        <w:t>Prerequisites</w:t>
      </w:r>
    </w:p>
    <w:p w14:paraId="7D947A25" w14:textId="77777777" w:rsidR="00466946" w:rsidRDefault="00466946" w:rsidP="004605F9">
      <w:pPr>
        <w:pStyle w:val="BodyText"/>
      </w:pPr>
      <w:r>
        <w:t xml:space="preserve">Students should be familiar with the </w:t>
      </w:r>
      <w:r w:rsidRPr="004605F9">
        <w:t>following</w:t>
      </w:r>
      <w:r>
        <w:t xml:space="preserve"> concepts:</w:t>
      </w:r>
    </w:p>
    <w:p w14:paraId="10E8496B" w14:textId="77777777" w:rsidR="0049409B" w:rsidRDefault="0049409B" w:rsidP="0049409B">
      <w:pPr>
        <w:pStyle w:val="BulletedText"/>
      </w:pPr>
      <w:r>
        <w:t>The basic process of photosynthesis</w:t>
      </w:r>
    </w:p>
    <w:p w14:paraId="7314E24D" w14:textId="77777777" w:rsidR="0049409B" w:rsidRDefault="0049409B" w:rsidP="0049409B">
      <w:pPr>
        <w:pStyle w:val="BulletedText"/>
      </w:pPr>
      <w:r>
        <w:t>The function of plant pigments</w:t>
      </w:r>
    </w:p>
    <w:p w14:paraId="13BB9C1D" w14:textId="3AA4CC3C" w:rsidR="0049409B" w:rsidRDefault="0049409B" w:rsidP="0049409B">
      <w:pPr>
        <w:pStyle w:val="BulletedText"/>
      </w:pPr>
      <w:r>
        <w:t>How chromatography separates two pigments in a solution</w:t>
      </w:r>
    </w:p>
    <w:p w14:paraId="35129FCF" w14:textId="77777777" w:rsidR="003F1F04" w:rsidRDefault="003F1F04" w:rsidP="004F3DB3">
      <w:pPr>
        <w:pStyle w:val="SectionHead"/>
      </w:pPr>
      <w:r>
        <w:t>Safety</w:t>
      </w:r>
    </w:p>
    <w:p w14:paraId="09F4A17B" w14:textId="77777777" w:rsidR="003F1F04" w:rsidRPr="00170B14" w:rsidRDefault="003F1F04" w:rsidP="003F1F04">
      <w:pPr>
        <w:pStyle w:val="BodyText"/>
      </w:pPr>
      <w:r>
        <w:t>Follow these important safety precautions in addition to your regular classroom procedures:</w:t>
      </w:r>
    </w:p>
    <w:p w14:paraId="4B5F9C73" w14:textId="77777777" w:rsidR="00BA77D8" w:rsidRDefault="00BA77D8" w:rsidP="00BA77D8">
      <w:pPr>
        <w:pStyle w:val="BulletedText"/>
      </w:pPr>
      <w:r>
        <w:t>Wear safety glasses and lab coats or aprons.</w:t>
      </w:r>
    </w:p>
    <w:p w14:paraId="67D2B4E6" w14:textId="742B5071" w:rsidR="00BA77D8" w:rsidRPr="00B71C15" w:rsidRDefault="00BA77D8" w:rsidP="00BA77D8">
      <w:pPr>
        <w:pStyle w:val="BulletedText"/>
      </w:pPr>
      <w:r w:rsidRPr="00B71C15">
        <w:t>Due to the volatility of the chromatography solvent, ensure all c</w:t>
      </w:r>
      <w:r>
        <w:t>ontainers remain tightly sealed.</w:t>
      </w:r>
    </w:p>
    <w:p w14:paraId="24E38EE8" w14:textId="77777777" w:rsidR="00466946" w:rsidRDefault="006161C6" w:rsidP="00466946">
      <w:pPr>
        <w:pStyle w:val="SectionHead"/>
      </w:pPr>
      <w:r>
        <w:t xml:space="preserve">Teacher </w:t>
      </w:r>
      <w:r w:rsidR="00466946">
        <w:t>Lab</w:t>
      </w:r>
      <w:r w:rsidR="00466946" w:rsidRPr="00756A61">
        <w:t xml:space="preserve"> Preparation</w:t>
      </w:r>
    </w:p>
    <w:p w14:paraId="48EE2D27" w14:textId="77777777" w:rsidR="007C68C1" w:rsidRPr="007C68C1" w:rsidRDefault="007C68C1" w:rsidP="007C68C1">
      <w:pPr>
        <w:pStyle w:val="AuthorNote"/>
      </w:pPr>
      <w:r>
        <w:t>&lt;use this section only if appropriate; delete if not necessary&gt;</w:t>
      </w:r>
    </w:p>
    <w:p w14:paraId="744706F5" w14:textId="77777777" w:rsidR="00466946" w:rsidRDefault="00466946" w:rsidP="00466946">
      <w:pPr>
        <w:pStyle w:val="BodyText"/>
      </w:pPr>
      <w:r w:rsidRPr="001129C4">
        <w:t>These are the materials and equipment to set up prior to the lab</w:t>
      </w:r>
      <w:r>
        <w:t>:</w:t>
      </w:r>
    </w:p>
    <w:p w14:paraId="63E2E461" w14:textId="352B1A44" w:rsidR="00466946" w:rsidRDefault="00466946" w:rsidP="004E3AD6">
      <w:pPr>
        <w:pStyle w:val="Step"/>
      </w:pPr>
      <w:r>
        <w:t>1.</w:t>
      </w:r>
      <w:r>
        <w:tab/>
      </w:r>
      <w:r w:rsidR="00BA77D8">
        <w:t>Go over the procedures in the chromatography portion o</w:t>
      </w:r>
      <w:r w:rsidR="00BA77D8" w:rsidRPr="00E21FE3">
        <w:t>f the lab and discuss the technique of paper chromatography.</w:t>
      </w:r>
    </w:p>
    <w:p w14:paraId="344FD429" w14:textId="77777777" w:rsidR="00BA77D8" w:rsidRPr="00E21FE3" w:rsidRDefault="00BA77D8" w:rsidP="00BA77D8">
      <w:pPr>
        <w:pStyle w:val="Answers"/>
      </w:pPr>
      <w:r w:rsidRPr="00E21FE3">
        <w:t>Paper chromatography separates a mixture into its various components. The mixture is placed onto a piece of chromatography paper</w:t>
      </w:r>
      <w:r>
        <w:t>,</w:t>
      </w:r>
      <w:r w:rsidRPr="00E21FE3">
        <w:t xml:space="preserve"> and then a solvent is allowed to migrate (through diffusion) up the paper. As the solvent </w:t>
      </w:r>
      <w:r w:rsidRPr="00E21FE3">
        <w:lastRenderedPageBreak/>
        <w:t>migrates</w:t>
      </w:r>
      <w:r>
        <w:t>,</w:t>
      </w:r>
      <w:r w:rsidRPr="00E21FE3">
        <w:t xml:space="preserve"> it carries the components of the mixture along with it. Each of the components will migrate at varying rates based on their solubility, size</w:t>
      </w:r>
      <w:r>
        <w:t>,</w:t>
      </w:r>
      <w:r w:rsidRPr="00E21FE3">
        <w:t xml:space="preserve"> and hydrogen bonding with the paper.</w:t>
      </w:r>
    </w:p>
    <w:p w14:paraId="758AF1A6" w14:textId="77777777" w:rsidR="00BA77D8" w:rsidRPr="00E21FE3" w:rsidRDefault="00BA77D8" w:rsidP="00BA77D8">
      <w:pPr>
        <w:pStyle w:val="Answers"/>
      </w:pPr>
      <w:r w:rsidRPr="004728DD">
        <w:rPr>
          <w:rStyle w:val="NumberStyle"/>
          <w:rFonts w:ascii="Arial" w:hAnsi="Arial"/>
          <w:sz w:val="18"/>
        </w:rPr>
        <w:t>Perform a</w:t>
      </w:r>
      <w:r w:rsidRPr="0018217E">
        <w:rPr>
          <w:rStyle w:val="NumberStyle"/>
          <w:rFonts w:ascii="Century Schoolbook" w:hAnsi="Century Schoolbook"/>
        </w:rPr>
        <w:t xml:space="preserve"> </w:t>
      </w:r>
      <w:r w:rsidRPr="0018217E">
        <w:t>quick</w:t>
      </w:r>
      <w:r w:rsidRPr="00E21FE3">
        <w:t xml:space="preserve"> chromatography demonstration. Place a small dot of water-soluble ink on a piece of chromatography paper. Secure the top of the paper with a paper clip. Place the paper in a 100</w:t>
      </w:r>
      <w:r>
        <w:t>-mL</w:t>
      </w:r>
      <w:r w:rsidRPr="00E21FE3">
        <w:t xml:space="preserve"> beaker filled with just enough water to touch the tip of the paper, using the paper clip to hold the paper in place. In just a few minutes the water will move up the paper and separate the black ink into its various pigments.</w:t>
      </w:r>
    </w:p>
    <w:p w14:paraId="45B97EE3" w14:textId="77777777" w:rsidR="00BA77D8" w:rsidRDefault="00466946" w:rsidP="00BA77D8">
      <w:pPr>
        <w:pStyle w:val="Step"/>
      </w:pPr>
      <w:r>
        <w:t>2.</w:t>
      </w:r>
      <w:r>
        <w:tab/>
      </w:r>
      <w:r w:rsidR="00BA77D8" w:rsidRPr="00E21FE3">
        <w:t xml:space="preserve">Discuss the second portion of the lab and explain the role of </w:t>
      </w:r>
      <w:r w:rsidR="00BA77D8">
        <w:t>2,6 </w:t>
      </w:r>
      <w:proofErr w:type="spellStart"/>
      <w:r w:rsidR="00BA77D8">
        <w:t>dichlorophenolindophenol</w:t>
      </w:r>
      <w:proofErr w:type="spellEnd"/>
      <w:r w:rsidR="00BA77D8" w:rsidRPr="00E21FE3">
        <w:t xml:space="preserve"> </w:t>
      </w:r>
      <w:r w:rsidR="00BA77D8">
        <w:t>(</w:t>
      </w:r>
      <w:r w:rsidR="00BA77D8" w:rsidRPr="00E21FE3">
        <w:t>DPIP</w:t>
      </w:r>
      <w:r w:rsidR="00BA77D8">
        <w:t>)</w:t>
      </w:r>
      <w:r w:rsidR="00BA77D8" w:rsidRPr="00E21FE3">
        <w:t xml:space="preserve"> in the experiment.</w:t>
      </w:r>
      <w:r w:rsidR="00BA77D8">
        <w:t xml:space="preserve"> </w:t>
      </w:r>
    </w:p>
    <w:p w14:paraId="20F30E43" w14:textId="78459D2F" w:rsidR="00BA77D8" w:rsidRDefault="00BA77D8" w:rsidP="00BA77D8">
      <w:pPr>
        <w:pStyle w:val="Step"/>
        <w:tabs>
          <w:tab w:val="clear" w:pos="360"/>
          <w:tab w:val="clear" w:pos="648"/>
        </w:tabs>
        <w:ind w:left="0" w:firstLine="0"/>
      </w:pPr>
      <w:r>
        <w:t xml:space="preserve">DPIP is a blue compound that is easily reduced. In this experiment, it will take the place of the electron acceptor NADP. When DPIP becomes reduced (accepts an electron), it turns from blue to colorless. So, if photosynthesis is occurring in a solution of chloroplasts and DPIP, the solution should turn colorless. The colorimeter will help us quantify how much color change occurs in each cuvette. </w:t>
      </w:r>
    </w:p>
    <w:p w14:paraId="4FA15237" w14:textId="2D6C1C1D" w:rsidR="00BA77D8" w:rsidRDefault="00BA77D8" w:rsidP="00BA77D8">
      <w:pPr>
        <w:pStyle w:val="Step"/>
      </w:pPr>
      <w:r>
        <w:t>3</w:t>
      </w:r>
      <w:r>
        <w:t>.</w:t>
      </w:r>
      <w:r>
        <w:tab/>
      </w:r>
      <w:r w:rsidRPr="0018217E">
        <w:t>Make sure students know what a colorimeter is and how it will be used in this activity</w:t>
      </w:r>
      <w:r>
        <w:t>.</w:t>
      </w:r>
    </w:p>
    <w:p w14:paraId="3AD61B30" w14:textId="77777777" w:rsidR="00BA77D8" w:rsidRPr="00E21FE3" w:rsidRDefault="00BA77D8" w:rsidP="00BA77D8">
      <w:pPr>
        <w:pStyle w:val="Answers"/>
      </w:pPr>
      <w:r w:rsidRPr="0018217E">
        <w:t xml:space="preserve">The colorimeter is a device that measures light absorbance or light transmittance through a solution. The colorimeter will allow you to choose </w:t>
      </w:r>
      <w:r>
        <w:t>the %</w:t>
      </w:r>
      <w:r w:rsidRPr="0018217E">
        <w:t xml:space="preserve"> </w:t>
      </w:r>
      <w:r>
        <w:t>A</w:t>
      </w:r>
      <w:r w:rsidRPr="0018217E">
        <w:t xml:space="preserve">bsorbance or </w:t>
      </w:r>
      <w:r>
        <w:t>%</w:t>
      </w:r>
      <w:r w:rsidRPr="0018217E">
        <w:t xml:space="preserve"> </w:t>
      </w:r>
      <w:r>
        <w:t>T</w:t>
      </w:r>
      <w:r w:rsidRPr="0018217E">
        <w:t>ransmittance of several different wavelengths of visible light.</w:t>
      </w:r>
    </w:p>
    <w:p w14:paraId="72E17DBB" w14:textId="77777777" w:rsidR="00BA77D8" w:rsidRDefault="00BA77D8" w:rsidP="00BA77D8">
      <w:pPr>
        <w:pStyle w:val="Step"/>
        <w:tabs>
          <w:tab w:val="clear" w:pos="360"/>
          <w:tab w:val="clear" w:pos="648"/>
        </w:tabs>
        <w:ind w:left="0" w:firstLine="0"/>
      </w:pPr>
    </w:p>
    <w:p w14:paraId="22353199" w14:textId="021643F3" w:rsidR="00760967" w:rsidRDefault="00764D58" w:rsidP="00BA77D8">
      <w:pPr>
        <w:pStyle w:val="SectionHead"/>
      </w:pPr>
      <w:r>
        <w:t>Lab Procedure</w:t>
      </w:r>
    </w:p>
    <w:p w14:paraId="6DBC70E7" w14:textId="77777777" w:rsidR="00466946" w:rsidRPr="005C4330" w:rsidRDefault="00466946" w:rsidP="00466946">
      <w:pPr>
        <w:pStyle w:val="Subhead1"/>
      </w:pPr>
      <w:r>
        <w:t>From the student handout</w:t>
      </w:r>
      <w:r w:rsidR="00B746C4">
        <w:t>:</w:t>
      </w:r>
    </w:p>
    <w:p w14:paraId="6C8654AE" w14:textId="61DE2617" w:rsidR="00BA77D8" w:rsidRDefault="00BA77D8" w:rsidP="00BA77D8">
      <w:pPr>
        <w:pStyle w:val="SectionHead"/>
      </w:pPr>
      <w:r>
        <w:t>Sample Data</w:t>
      </w:r>
    </w:p>
    <w:p w14:paraId="66728E1B" w14:textId="77777777" w:rsidR="001414F6" w:rsidRPr="00A40A0A" w:rsidRDefault="001414F6" w:rsidP="001414F6">
      <w:pPr>
        <w:pStyle w:val="CaptionAbove"/>
        <w:rPr>
          <w:rStyle w:val="Bold"/>
          <w:b w:val="0"/>
        </w:rPr>
      </w:pPr>
      <w:r w:rsidRPr="00A40A0A">
        <w:rPr>
          <w:rStyle w:val="Bold"/>
          <w:b w:val="0"/>
        </w:rPr>
        <w:t>Table 4.2: Distance moved by pigment band</w:t>
      </w:r>
      <w:r w:rsidRPr="00636267">
        <w:rPr>
          <w:rStyle w:val="Bold"/>
          <w:b w:val="0"/>
        </w:rPr>
        <w:t>s</w:t>
      </w:r>
      <w:r w:rsidRPr="00A40A0A">
        <w:rPr>
          <w:rStyle w:val="Bold"/>
          <w:b w:val="0"/>
        </w:rPr>
        <w:t xml:space="preserve"> (millimeters)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1800"/>
        <w:gridCol w:w="3060"/>
        <w:gridCol w:w="1530"/>
      </w:tblGrid>
      <w:tr w:rsidR="001414F6" w:rsidRPr="00A33D39" w14:paraId="3150C2ED" w14:textId="77777777" w:rsidTr="003E241C">
        <w:tc>
          <w:tcPr>
            <w:tcW w:w="1800" w:type="dxa"/>
          </w:tcPr>
          <w:p w14:paraId="53C28BD5" w14:textId="77777777" w:rsidR="001414F6" w:rsidRPr="00A40A0A" w:rsidRDefault="001414F6" w:rsidP="003E241C">
            <w:pPr>
              <w:pStyle w:val="Centered"/>
              <w:rPr>
                <w:rStyle w:val="Bold"/>
              </w:rPr>
            </w:pPr>
            <w:r w:rsidRPr="00A40A0A">
              <w:rPr>
                <w:rStyle w:val="Bold"/>
              </w:rPr>
              <w:t>Band Number</w:t>
            </w:r>
          </w:p>
        </w:tc>
        <w:tc>
          <w:tcPr>
            <w:tcW w:w="1800" w:type="dxa"/>
          </w:tcPr>
          <w:p w14:paraId="697B450A" w14:textId="77777777" w:rsidR="001414F6" w:rsidRPr="00A40A0A" w:rsidRDefault="001414F6" w:rsidP="003E241C">
            <w:pPr>
              <w:pStyle w:val="Centered"/>
              <w:rPr>
                <w:rStyle w:val="Bold"/>
              </w:rPr>
            </w:pPr>
            <w:r w:rsidRPr="00A40A0A">
              <w:rPr>
                <w:rStyle w:val="Bold"/>
              </w:rPr>
              <w:t>Distance (mm)</w:t>
            </w:r>
          </w:p>
        </w:tc>
        <w:tc>
          <w:tcPr>
            <w:tcW w:w="3060" w:type="dxa"/>
          </w:tcPr>
          <w:p w14:paraId="39148898" w14:textId="77777777" w:rsidR="001414F6" w:rsidRPr="00A40A0A" w:rsidRDefault="001414F6" w:rsidP="003E241C">
            <w:pPr>
              <w:pStyle w:val="Centered"/>
              <w:rPr>
                <w:rStyle w:val="Bold"/>
              </w:rPr>
            </w:pPr>
            <w:r w:rsidRPr="00A40A0A">
              <w:rPr>
                <w:rStyle w:val="Bold"/>
              </w:rPr>
              <w:t>Band color</w:t>
            </w:r>
          </w:p>
        </w:tc>
        <w:tc>
          <w:tcPr>
            <w:tcW w:w="1530" w:type="dxa"/>
          </w:tcPr>
          <w:p w14:paraId="63C901A3" w14:textId="77777777" w:rsidR="001414F6" w:rsidRPr="00A40A0A" w:rsidRDefault="001414F6" w:rsidP="003E241C">
            <w:pPr>
              <w:pStyle w:val="Centered"/>
              <w:rPr>
                <w:rStyle w:val="Bold"/>
              </w:rPr>
            </w:pPr>
            <w:proofErr w:type="spellStart"/>
            <w:r w:rsidRPr="00A40A0A">
              <w:rPr>
                <w:rStyle w:val="Bold"/>
              </w:rPr>
              <w:t>R</w:t>
            </w:r>
            <w:r w:rsidRPr="006B0218">
              <w:rPr>
                <w:rStyle w:val="Emphasis"/>
              </w:rPr>
              <w:t>f</w:t>
            </w:r>
            <w:proofErr w:type="spellEnd"/>
          </w:p>
        </w:tc>
      </w:tr>
      <w:tr w:rsidR="001414F6" w:rsidRPr="00A33D39" w14:paraId="550843DD" w14:textId="77777777" w:rsidTr="003E241C">
        <w:tc>
          <w:tcPr>
            <w:tcW w:w="1800" w:type="dxa"/>
          </w:tcPr>
          <w:p w14:paraId="0252C97B" w14:textId="77777777" w:rsidR="001414F6" w:rsidRPr="00B11E15" w:rsidRDefault="001414F6" w:rsidP="003E241C">
            <w:pPr>
              <w:pStyle w:val="Centered"/>
            </w:pPr>
            <w:r w:rsidRPr="00B11E15">
              <w:t>1</w:t>
            </w:r>
          </w:p>
        </w:tc>
        <w:tc>
          <w:tcPr>
            <w:tcW w:w="1800" w:type="dxa"/>
          </w:tcPr>
          <w:p w14:paraId="3D081CD2" w14:textId="77777777" w:rsidR="001414F6" w:rsidRPr="00B11E15" w:rsidRDefault="001414F6" w:rsidP="003E241C">
            <w:pPr>
              <w:pStyle w:val="AnswerRight"/>
            </w:pPr>
            <w:r w:rsidRPr="00B11E15">
              <w:t>23</w:t>
            </w:r>
          </w:p>
        </w:tc>
        <w:tc>
          <w:tcPr>
            <w:tcW w:w="3060" w:type="dxa"/>
          </w:tcPr>
          <w:p w14:paraId="7B46736A" w14:textId="77777777" w:rsidR="001414F6" w:rsidRPr="00B11E15" w:rsidRDefault="001414F6" w:rsidP="003E241C">
            <w:pPr>
              <w:pStyle w:val="Answers"/>
            </w:pPr>
            <w:r w:rsidRPr="00B11E15">
              <w:t>Light</w:t>
            </w:r>
            <w:r>
              <w:t>-</w:t>
            </w:r>
            <w:r w:rsidRPr="00B11E15">
              <w:t>green</w:t>
            </w:r>
          </w:p>
        </w:tc>
        <w:tc>
          <w:tcPr>
            <w:tcW w:w="1530" w:type="dxa"/>
          </w:tcPr>
          <w:p w14:paraId="58C69328" w14:textId="77777777" w:rsidR="001414F6" w:rsidRPr="00B11E15" w:rsidRDefault="001414F6" w:rsidP="003E241C">
            <w:pPr>
              <w:pStyle w:val="AnswerRight"/>
            </w:pPr>
            <w:r w:rsidRPr="00B11E15">
              <w:t>0.26</w:t>
            </w:r>
          </w:p>
        </w:tc>
      </w:tr>
      <w:tr w:rsidR="001414F6" w:rsidRPr="00A33D39" w14:paraId="4E121257" w14:textId="77777777" w:rsidTr="003E241C">
        <w:tc>
          <w:tcPr>
            <w:tcW w:w="1800" w:type="dxa"/>
          </w:tcPr>
          <w:p w14:paraId="3920696D" w14:textId="77777777" w:rsidR="001414F6" w:rsidRPr="00B11E15" w:rsidRDefault="001414F6" w:rsidP="003E241C">
            <w:pPr>
              <w:pStyle w:val="Centered"/>
            </w:pPr>
            <w:r w:rsidRPr="00B11E15">
              <w:t>2</w:t>
            </w:r>
          </w:p>
        </w:tc>
        <w:tc>
          <w:tcPr>
            <w:tcW w:w="1800" w:type="dxa"/>
          </w:tcPr>
          <w:p w14:paraId="2B7942E8" w14:textId="77777777" w:rsidR="001414F6" w:rsidRPr="00B11E15" w:rsidRDefault="001414F6" w:rsidP="003E241C">
            <w:pPr>
              <w:pStyle w:val="AnswerRight"/>
            </w:pPr>
            <w:r w:rsidRPr="00B11E15">
              <w:t>34</w:t>
            </w:r>
          </w:p>
        </w:tc>
        <w:tc>
          <w:tcPr>
            <w:tcW w:w="3060" w:type="dxa"/>
          </w:tcPr>
          <w:p w14:paraId="66087C9F" w14:textId="77777777" w:rsidR="001414F6" w:rsidRPr="00B11E15" w:rsidRDefault="001414F6" w:rsidP="003E241C">
            <w:pPr>
              <w:pStyle w:val="Answers"/>
            </w:pPr>
            <w:r w:rsidRPr="00B11E15">
              <w:t>Blue</w:t>
            </w:r>
            <w:r>
              <w:t>-</w:t>
            </w:r>
            <w:r w:rsidRPr="00B11E15">
              <w:t>green</w:t>
            </w:r>
          </w:p>
        </w:tc>
        <w:tc>
          <w:tcPr>
            <w:tcW w:w="1530" w:type="dxa"/>
          </w:tcPr>
          <w:p w14:paraId="6EA1BE65" w14:textId="77777777" w:rsidR="001414F6" w:rsidRPr="00B11E15" w:rsidRDefault="001414F6" w:rsidP="003E241C">
            <w:pPr>
              <w:pStyle w:val="AnswerRight"/>
            </w:pPr>
            <w:r w:rsidRPr="00B11E15">
              <w:t>0.38</w:t>
            </w:r>
          </w:p>
        </w:tc>
      </w:tr>
      <w:tr w:rsidR="001414F6" w:rsidRPr="00A33D39" w14:paraId="57DF00E8" w14:textId="77777777" w:rsidTr="003E241C">
        <w:tc>
          <w:tcPr>
            <w:tcW w:w="1800" w:type="dxa"/>
          </w:tcPr>
          <w:p w14:paraId="265671F1" w14:textId="77777777" w:rsidR="001414F6" w:rsidRPr="00B11E15" w:rsidRDefault="001414F6" w:rsidP="003E241C">
            <w:pPr>
              <w:pStyle w:val="Centered"/>
            </w:pPr>
            <w:r w:rsidRPr="00B11E15">
              <w:t>3</w:t>
            </w:r>
          </w:p>
        </w:tc>
        <w:tc>
          <w:tcPr>
            <w:tcW w:w="1800" w:type="dxa"/>
          </w:tcPr>
          <w:p w14:paraId="5D5DF853" w14:textId="77777777" w:rsidR="001414F6" w:rsidRPr="00B11E15" w:rsidRDefault="001414F6" w:rsidP="003E241C">
            <w:pPr>
              <w:pStyle w:val="AnswerRight"/>
            </w:pPr>
            <w:r w:rsidRPr="00B11E15">
              <w:t>85</w:t>
            </w:r>
          </w:p>
        </w:tc>
        <w:tc>
          <w:tcPr>
            <w:tcW w:w="3060" w:type="dxa"/>
          </w:tcPr>
          <w:p w14:paraId="790C76D1" w14:textId="77777777" w:rsidR="001414F6" w:rsidRPr="00B11E15" w:rsidRDefault="001414F6" w:rsidP="003E241C">
            <w:pPr>
              <w:pStyle w:val="Answers"/>
            </w:pPr>
            <w:r w:rsidRPr="00B11E15">
              <w:t>Yellow</w:t>
            </w:r>
          </w:p>
        </w:tc>
        <w:tc>
          <w:tcPr>
            <w:tcW w:w="1530" w:type="dxa"/>
          </w:tcPr>
          <w:p w14:paraId="6E373AFD" w14:textId="77777777" w:rsidR="001414F6" w:rsidRPr="00B11E15" w:rsidRDefault="001414F6" w:rsidP="003E241C">
            <w:pPr>
              <w:pStyle w:val="AnswerRight"/>
            </w:pPr>
            <w:r w:rsidRPr="00B11E15">
              <w:t>0.94</w:t>
            </w:r>
          </w:p>
        </w:tc>
      </w:tr>
      <w:tr w:rsidR="001414F6" w:rsidRPr="00A33D39" w14:paraId="50D8393C" w14:textId="77777777" w:rsidTr="003E241C">
        <w:trPr>
          <w:trHeight w:val="70"/>
        </w:trPr>
        <w:tc>
          <w:tcPr>
            <w:tcW w:w="1800" w:type="dxa"/>
          </w:tcPr>
          <w:p w14:paraId="2132AE02" w14:textId="77777777" w:rsidR="001414F6" w:rsidRPr="00B11E15" w:rsidRDefault="001414F6" w:rsidP="003E241C">
            <w:pPr>
              <w:pStyle w:val="Centered"/>
            </w:pPr>
            <w:r w:rsidRPr="00B11E15">
              <w:t>4</w:t>
            </w:r>
          </w:p>
        </w:tc>
        <w:tc>
          <w:tcPr>
            <w:tcW w:w="1800" w:type="dxa"/>
          </w:tcPr>
          <w:p w14:paraId="304A4185" w14:textId="77777777" w:rsidR="001414F6" w:rsidRPr="00B11E15" w:rsidRDefault="001414F6" w:rsidP="003E241C">
            <w:pPr>
              <w:pStyle w:val="BodyText"/>
            </w:pPr>
          </w:p>
        </w:tc>
        <w:tc>
          <w:tcPr>
            <w:tcW w:w="3060" w:type="dxa"/>
          </w:tcPr>
          <w:p w14:paraId="2BC04709" w14:textId="77777777" w:rsidR="001414F6" w:rsidRPr="00B11E15" w:rsidRDefault="001414F6" w:rsidP="003E241C">
            <w:pPr>
              <w:pStyle w:val="BodyText"/>
            </w:pPr>
          </w:p>
        </w:tc>
        <w:tc>
          <w:tcPr>
            <w:tcW w:w="1530" w:type="dxa"/>
          </w:tcPr>
          <w:p w14:paraId="0A71F532" w14:textId="77777777" w:rsidR="001414F6" w:rsidRPr="00B11E15" w:rsidRDefault="001414F6" w:rsidP="003E241C">
            <w:pPr>
              <w:pStyle w:val="BodyText"/>
            </w:pPr>
          </w:p>
        </w:tc>
      </w:tr>
      <w:tr w:rsidR="001414F6" w:rsidRPr="00A33D39" w14:paraId="6D524699" w14:textId="77777777" w:rsidTr="003E241C">
        <w:tc>
          <w:tcPr>
            <w:tcW w:w="1800" w:type="dxa"/>
          </w:tcPr>
          <w:p w14:paraId="121883DF" w14:textId="77777777" w:rsidR="001414F6" w:rsidRPr="00B11E15" w:rsidRDefault="001414F6" w:rsidP="003E241C">
            <w:pPr>
              <w:pStyle w:val="Centered"/>
            </w:pPr>
            <w:r w:rsidRPr="00B11E15">
              <w:t>5</w:t>
            </w:r>
          </w:p>
        </w:tc>
        <w:tc>
          <w:tcPr>
            <w:tcW w:w="1800" w:type="dxa"/>
          </w:tcPr>
          <w:p w14:paraId="5187CA04" w14:textId="77777777" w:rsidR="001414F6" w:rsidRPr="00B11E15" w:rsidRDefault="001414F6" w:rsidP="003E241C">
            <w:pPr>
              <w:pStyle w:val="BodyText"/>
            </w:pPr>
          </w:p>
        </w:tc>
        <w:tc>
          <w:tcPr>
            <w:tcW w:w="3060" w:type="dxa"/>
          </w:tcPr>
          <w:p w14:paraId="615DEAA5" w14:textId="77777777" w:rsidR="001414F6" w:rsidRPr="00B11E15" w:rsidRDefault="001414F6" w:rsidP="003E241C">
            <w:pPr>
              <w:pStyle w:val="BodyText"/>
            </w:pPr>
          </w:p>
        </w:tc>
        <w:tc>
          <w:tcPr>
            <w:tcW w:w="1530" w:type="dxa"/>
          </w:tcPr>
          <w:p w14:paraId="6AFFAB0F" w14:textId="77777777" w:rsidR="001414F6" w:rsidRPr="00B11E15" w:rsidRDefault="001414F6" w:rsidP="003E241C">
            <w:pPr>
              <w:pStyle w:val="BodyText"/>
            </w:pPr>
          </w:p>
        </w:tc>
      </w:tr>
    </w:tbl>
    <w:p w14:paraId="086B4802" w14:textId="77777777" w:rsidR="001414F6" w:rsidRPr="00A40A0A" w:rsidRDefault="001414F6" w:rsidP="001414F6">
      <w:pPr>
        <w:pStyle w:val="Note"/>
        <w:rPr>
          <w:rStyle w:val="Bold"/>
          <w:b w:val="0"/>
        </w:rPr>
      </w:pPr>
      <w:r w:rsidRPr="00A40A0A">
        <w:rPr>
          <w:rStyle w:val="Bold"/>
        </w:rPr>
        <w:t>Note:</w:t>
      </w:r>
      <w:r w:rsidRPr="00A40A0A">
        <w:rPr>
          <w:rStyle w:val="Bold"/>
          <w:b w:val="0"/>
        </w:rPr>
        <w:t xml:space="preserve"> </w:t>
      </w:r>
      <w:r w:rsidRPr="00126CAA">
        <w:rPr>
          <w:rStyle w:val="Bold"/>
          <w:b w:val="0"/>
        </w:rPr>
        <w:t>The</w:t>
      </w:r>
      <w:r w:rsidRPr="00A40A0A">
        <w:rPr>
          <w:rStyle w:val="Bold"/>
          <w:b w:val="0"/>
        </w:rPr>
        <w:t xml:space="preserve"> number of bands that your students observe will vary between three and five. </w:t>
      </w:r>
    </w:p>
    <w:p w14:paraId="6D747AE1" w14:textId="77777777" w:rsidR="001414F6" w:rsidRPr="00126CAA" w:rsidRDefault="001414F6" w:rsidP="001414F6">
      <w:pPr>
        <w:pStyle w:val="Caption"/>
        <w:rPr>
          <w:rStyle w:val="Bold"/>
          <w:b w:val="0"/>
        </w:rPr>
      </w:pPr>
      <w:r w:rsidRPr="00126CAA">
        <w:rPr>
          <w:rStyle w:val="Bold"/>
          <w:b w:val="0"/>
        </w:rPr>
        <w:t>Table 4.3: % Transmittance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0"/>
        <w:gridCol w:w="1710"/>
        <w:gridCol w:w="1620"/>
        <w:gridCol w:w="1530"/>
        <w:gridCol w:w="1530"/>
        <w:gridCol w:w="1530"/>
      </w:tblGrid>
      <w:tr w:rsidR="001414F6" w:rsidRPr="00A33D39" w14:paraId="22BBF745" w14:textId="77777777" w:rsidTr="003E241C">
        <w:tc>
          <w:tcPr>
            <w:tcW w:w="1080" w:type="dxa"/>
          </w:tcPr>
          <w:p w14:paraId="289AFC28" w14:textId="77777777" w:rsidR="001414F6" w:rsidRPr="00A40A0A" w:rsidRDefault="001414F6" w:rsidP="003E241C">
            <w:pPr>
              <w:pStyle w:val="Centered"/>
              <w:rPr>
                <w:rStyle w:val="Bold"/>
              </w:rPr>
            </w:pPr>
            <w:r w:rsidRPr="00A40A0A">
              <w:rPr>
                <w:rStyle w:val="Bold"/>
              </w:rPr>
              <w:t xml:space="preserve">Cuvette </w:t>
            </w:r>
          </w:p>
        </w:tc>
        <w:tc>
          <w:tcPr>
            <w:tcW w:w="1710" w:type="dxa"/>
          </w:tcPr>
          <w:p w14:paraId="5CC84C18" w14:textId="77777777" w:rsidR="001414F6" w:rsidRPr="00A40A0A" w:rsidRDefault="001414F6" w:rsidP="003E241C">
            <w:pPr>
              <w:pStyle w:val="Centered"/>
              <w:rPr>
                <w:rStyle w:val="Bold"/>
              </w:rPr>
            </w:pPr>
            <w:r w:rsidRPr="00A40A0A">
              <w:rPr>
                <w:rStyle w:val="Bold"/>
              </w:rPr>
              <w:t>Conditions</w:t>
            </w:r>
          </w:p>
        </w:tc>
        <w:tc>
          <w:tcPr>
            <w:tcW w:w="1620" w:type="dxa"/>
          </w:tcPr>
          <w:p w14:paraId="0B1C0C17" w14:textId="77777777" w:rsidR="001414F6" w:rsidRPr="00A40A0A" w:rsidRDefault="001414F6" w:rsidP="003E241C">
            <w:pPr>
              <w:pStyle w:val="Centered"/>
              <w:rPr>
                <w:rStyle w:val="Bold"/>
              </w:rPr>
            </w:pPr>
            <w:r w:rsidRPr="00A40A0A">
              <w:rPr>
                <w:rStyle w:val="Bold"/>
              </w:rPr>
              <w:t>%</w:t>
            </w:r>
            <w:r>
              <w:rPr>
                <w:rStyle w:val="Bold"/>
              </w:rPr>
              <w:t> </w:t>
            </w:r>
            <w:r w:rsidRPr="00A40A0A">
              <w:rPr>
                <w:rStyle w:val="Bold"/>
              </w:rPr>
              <w:t>Transmit</w:t>
            </w:r>
            <w:r>
              <w:rPr>
                <w:rStyle w:val="Bold"/>
              </w:rPr>
              <w:t>-</w:t>
            </w:r>
            <w:proofErr w:type="spellStart"/>
            <w:r w:rsidRPr="00A40A0A">
              <w:rPr>
                <w:rStyle w:val="Bold"/>
              </w:rPr>
              <w:t>tance</w:t>
            </w:r>
            <w:proofErr w:type="spellEnd"/>
            <w:r>
              <w:rPr>
                <w:rStyle w:val="Bold"/>
              </w:rPr>
              <w:br/>
            </w:r>
            <w:r w:rsidRPr="00A40A0A">
              <w:rPr>
                <w:rStyle w:val="Bold"/>
              </w:rPr>
              <w:t>(Initial)</w:t>
            </w:r>
          </w:p>
        </w:tc>
        <w:tc>
          <w:tcPr>
            <w:tcW w:w="1530" w:type="dxa"/>
          </w:tcPr>
          <w:p w14:paraId="4E0879E3" w14:textId="77777777" w:rsidR="001414F6" w:rsidRPr="00A40A0A" w:rsidRDefault="001414F6" w:rsidP="003E241C">
            <w:pPr>
              <w:pStyle w:val="Centered"/>
              <w:rPr>
                <w:rStyle w:val="Bold"/>
              </w:rPr>
            </w:pPr>
            <w:r w:rsidRPr="00A40A0A">
              <w:rPr>
                <w:rStyle w:val="Bold"/>
              </w:rPr>
              <w:t>%</w:t>
            </w:r>
            <w:r>
              <w:rPr>
                <w:rStyle w:val="Bold"/>
              </w:rPr>
              <w:t> </w:t>
            </w:r>
            <w:r w:rsidRPr="00A40A0A">
              <w:rPr>
                <w:rStyle w:val="Bold"/>
              </w:rPr>
              <w:t>Transmit</w:t>
            </w:r>
            <w:r>
              <w:rPr>
                <w:rStyle w:val="Bold"/>
              </w:rPr>
              <w:t>-</w:t>
            </w:r>
            <w:proofErr w:type="spellStart"/>
            <w:r w:rsidRPr="00A40A0A">
              <w:rPr>
                <w:rStyle w:val="Bold"/>
              </w:rPr>
              <w:t>tance</w:t>
            </w:r>
            <w:proofErr w:type="spellEnd"/>
            <w:r w:rsidRPr="00A40A0A">
              <w:rPr>
                <w:rStyle w:val="Bold"/>
              </w:rPr>
              <w:t xml:space="preserve"> </w:t>
            </w:r>
            <w:r>
              <w:rPr>
                <w:rStyle w:val="Bold"/>
              </w:rPr>
              <w:br/>
            </w:r>
            <w:r w:rsidRPr="00A40A0A">
              <w:rPr>
                <w:rStyle w:val="Bold"/>
              </w:rPr>
              <w:t>(5 min)</w:t>
            </w:r>
          </w:p>
        </w:tc>
        <w:tc>
          <w:tcPr>
            <w:tcW w:w="1530" w:type="dxa"/>
          </w:tcPr>
          <w:p w14:paraId="3638E7C3" w14:textId="77777777" w:rsidR="001414F6" w:rsidRPr="00A40A0A" w:rsidRDefault="001414F6" w:rsidP="003E241C">
            <w:pPr>
              <w:pStyle w:val="Centered"/>
              <w:rPr>
                <w:rStyle w:val="Bold"/>
              </w:rPr>
            </w:pPr>
            <w:r w:rsidRPr="00A40A0A">
              <w:rPr>
                <w:rStyle w:val="Bold"/>
              </w:rPr>
              <w:t>%</w:t>
            </w:r>
            <w:r>
              <w:rPr>
                <w:rStyle w:val="Bold"/>
              </w:rPr>
              <w:t> </w:t>
            </w:r>
            <w:r w:rsidRPr="00A40A0A">
              <w:rPr>
                <w:rStyle w:val="Bold"/>
              </w:rPr>
              <w:t>Transmit</w:t>
            </w:r>
            <w:r>
              <w:rPr>
                <w:rStyle w:val="Bold"/>
              </w:rPr>
              <w:t>-</w:t>
            </w:r>
            <w:proofErr w:type="spellStart"/>
            <w:r w:rsidRPr="00A40A0A">
              <w:rPr>
                <w:rStyle w:val="Bold"/>
              </w:rPr>
              <w:t>tance</w:t>
            </w:r>
            <w:proofErr w:type="spellEnd"/>
            <w:r w:rsidRPr="00A40A0A">
              <w:rPr>
                <w:rStyle w:val="Bold"/>
              </w:rPr>
              <w:t xml:space="preserve"> </w:t>
            </w:r>
            <w:r>
              <w:rPr>
                <w:rStyle w:val="Bold"/>
              </w:rPr>
              <w:br/>
            </w:r>
            <w:r w:rsidRPr="00A40A0A">
              <w:rPr>
                <w:rStyle w:val="Bold"/>
              </w:rPr>
              <w:t>(10 min)</w:t>
            </w:r>
          </w:p>
        </w:tc>
        <w:tc>
          <w:tcPr>
            <w:tcW w:w="1530" w:type="dxa"/>
          </w:tcPr>
          <w:p w14:paraId="401FE5B4" w14:textId="77777777" w:rsidR="001414F6" w:rsidRPr="00A40A0A" w:rsidRDefault="001414F6" w:rsidP="003E241C">
            <w:pPr>
              <w:pStyle w:val="Centered"/>
              <w:rPr>
                <w:rStyle w:val="Bold"/>
              </w:rPr>
            </w:pPr>
            <w:r w:rsidRPr="00A40A0A">
              <w:rPr>
                <w:rStyle w:val="Bold"/>
              </w:rPr>
              <w:t>%</w:t>
            </w:r>
            <w:r>
              <w:rPr>
                <w:rStyle w:val="Bold"/>
              </w:rPr>
              <w:t> </w:t>
            </w:r>
            <w:r w:rsidRPr="00A40A0A">
              <w:rPr>
                <w:rStyle w:val="Bold"/>
              </w:rPr>
              <w:t>Transmit</w:t>
            </w:r>
            <w:r>
              <w:rPr>
                <w:rStyle w:val="Bold"/>
              </w:rPr>
              <w:t>-</w:t>
            </w:r>
            <w:proofErr w:type="spellStart"/>
            <w:r w:rsidRPr="00A40A0A">
              <w:rPr>
                <w:rStyle w:val="Bold"/>
              </w:rPr>
              <w:t>tance</w:t>
            </w:r>
            <w:proofErr w:type="spellEnd"/>
            <w:r w:rsidRPr="00A40A0A">
              <w:rPr>
                <w:rStyle w:val="Bold"/>
              </w:rPr>
              <w:t xml:space="preserve"> </w:t>
            </w:r>
            <w:r>
              <w:rPr>
                <w:rStyle w:val="Bold"/>
              </w:rPr>
              <w:br/>
            </w:r>
            <w:r w:rsidRPr="00A40A0A">
              <w:rPr>
                <w:rStyle w:val="Bold"/>
              </w:rPr>
              <w:t>(15 min)</w:t>
            </w:r>
          </w:p>
        </w:tc>
      </w:tr>
      <w:tr w:rsidR="001414F6" w:rsidRPr="00A33D39" w14:paraId="6C1FB354" w14:textId="77777777" w:rsidTr="003E241C">
        <w:tc>
          <w:tcPr>
            <w:tcW w:w="1080" w:type="dxa"/>
          </w:tcPr>
          <w:p w14:paraId="2009D37B" w14:textId="77777777" w:rsidR="001414F6" w:rsidRPr="00B11E15" w:rsidRDefault="001414F6" w:rsidP="003E241C">
            <w:pPr>
              <w:pStyle w:val="Centered"/>
            </w:pPr>
            <w:r>
              <w:t>#</w:t>
            </w:r>
            <w:r w:rsidRPr="00B11E15">
              <w:t xml:space="preserve">2 </w:t>
            </w:r>
          </w:p>
        </w:tc>
        <w:tc>
          <w:tcPr>
            <w:tcW w:w="1710" w:type="dxa"/>
          </w:tcPr>
          <w:p w14:paraId="3402DF1D" w14:textId="77777777" w:rsidR="001414F6" w:rsidRPr="00B11E15" w:rsidRDefault="001414F6" w:rsidP="003E241C">
            <w:pPr>
              <w:pStyle w:val="BodyText"/>
            </w:pPr>
            <w:proofErr w:type="spellStart"/>
            <w:r>
              <w:t>Unboiled</w:t>
            </w:r>
            <w:proofErr w:type="spellEnd"/>
            <w:r>
              <w:t>,</w:t>
            </w:r>
            <w:r w:rsidRPr="00326654">
              <w:t xml:space="preserve"> Dark</w:t>
            </w:r>
          </w:p>
        </w:tc>
        <w:tc>
          <w:tcPr>
            <w:tcW w:w="1620" w:type="dxa"/>
          </w:tcPr>
          <w:p w14:paraId="6D3635AC" w14:textId="77777777" w:rsidR="001414F6" w:rsidRPr="00126CAA" w:rsidRDefault="001414F6" w:rsidP="003E241C">
            <w:pPr>
              <w:pStyle w:val="AnswerRight"/>
            </w:pPr>
            <w:r w:rsidRPr="00126CAA">
              <w:t>7.1</w:t>
            </w:r>
          </w:p>
        </w:tc>
        <w:tc>
          <w:tcPr>
            <w:tcW w:w="1530" w:type="dxa"/>
          </w:tcPr>
          <w:p w14:paraId="53B5F507" w14:textId="77777777" w:rsidR="001414F6" w:rsidRPr="00126CAA" w:rsidRDefault="001414F6" w:rsidP="003E241C">
            <w:pPr>
              <w:pStyle w:val="AnswerRight"/>
            </w:pPr>
            <w:r w:rsidRPr="00126CAA">
              <w:t>8.0</w:t>
            </w:r>
          </w:p>
        </w:tc>
        <w:tc>
          <w:tcPr>
            <w:tcW w:w="1530" w:type="dxa"/>
          </w:tcPr>
          <w:p w14:paraId="0685FCF7" w14:textId="77777777" w:rsidR="001414F6" w:rsidRPr="00126CAA" w:rsidRDefault="001414F6" w:rsidP="003E241C">
            <w:pPr>
              <w:pStyle w:val="AnswerRight"/>
            </w:pPr>
            <w:r w:rsidRPr="00126CAA">
              <w:t>7.6</w:t>
            </w:r>
          </w:p>
        </w:tc>
        <w:tc>
          <w:tcPr>
            <w:tcW w:w="1530" w:type="dxa"/>
          </w:tcPr>
          <w:p w14:paraId="5D464707" w14:textId="77777777" w:rsidR="001414F6" w:rsidRPr="00126CAA" w:rsidRDefault="001414F6" w:rsidP="003E241C">
            <w:pPr>
              <w:pStyle w:val="AnswerRight"/>
            </w:pPr>
            <w:r w:rsidRPr="00126CAA">
              <w:t>7.5</w:t>
            </w:r>
          </w:p>
        </w:tc>
      </w:tr>
      <w:tr w:rsidR="001414F6" w:rsidRPr="00A33D39" w14:paraId="02DE8873" w14:textId="77777777" w:rsidTr="003E241C">
        <w:tc>
          <w:tcPr>
            <w:tcW w:w="1080" w:type="dxa"/>
          </w:tcPr>
          <w:p w14:paraId="172F8AEA" w14:textId="77777777" w:rsidR="001414F6" w:rsidRPr="00B11E15" w:rsidRDefault="001414F6" w:rsidP="003E241C">
            <w:pPr>
              <w:pStyle w:val="Centered"/>
            </w:pPr>
            <w:r>
              <w:t>#</w:t>
            </w:r>
            <w:r w:rsidRPr="00B11E15">
              <w:t xml:space="preserve">3 </w:t>
            </w:r>
          </w:p>
        </w:tc>
        <w:tc>
          <w:tcPr>
            <w:tcW w:w="1710" w:type="dxa"/>
          </w:tcPr>
          <w:p w14:paraId="15F0EDFB" w14:textId="77777777" w:rsidR="001414F6" w:rsidRPr="00B11E15" w:rsidRDefault="001414F6" w:rsidP="003E241C">
            <w:pPr>
              <w:pStyle w:val="BodyText"/>
            </w:pPr>
            <w:proofErr w:type="spellStart"/>
            <w:r>
              <w:t>Unboiled</w:t>
            </w:r>
            <w:proofErr w:type="spellEnd"/>
            <w:r>
              <w:t xml:space="preserve">, </w:t>
            </w:r>
            <w:r w:rsidRPr="00326654">
              <w:t>Light</w:t>
            </w:r>
          </w:p>
        </w:tc>
        <w:tc>
          <w:tcPr>
            <w:tcW w:w="1620" w:type="dxa"/>
          </w:tcPr>
          <w:p w14:paraId="56E667C9" w14:textId="77777777" w:rsidR="001414F6" w:rsidRPr="00126CAA" w:rsidRDefault="001414F6" w:rsidP="003E241C">
            <w:pPr>
              <w:pStyle w:val="AnswerRight"/>
            </w:pPr>
            <w:r w:rsidRPr="00126CAA">
              <w:t>11.3</w:t>
            </w:r>
          </w:p>
        </w:tc>
        <w:tc>
          <w:tcPr>
            <w:tcW w:w="1530" w:type="dxa"/>
          </w:tcPr>
          <w:p w14:paraId="60286D4C" w14:textId="77777777" w:rsidR="001414F6" w:rsidRPr="00126CAA" w:rsidRDefault="001414F6" w:rsidP="003E241C">
            <w:pPr>
              <w:pStyle w:val="AnswerRight"/>
            </w:pPr>
            <w:r w:rsidRPr="00126CAA">
              <w:t>18.7</w:t>
            </w:r>
          </w:p>
        </w:tc>
        <w:tc>
          <w:tcPr>
            <w:tcW w:w="1530" w:type="dxa"/>
          </w:tcPr>
          <w:p w14:paraId="09F5F04D" w14:textId="77777777" w:rsidR="001414F6" w:rsidRPr="00126CAA" w:rsidRDefault="001414F6" w:rsidP="003E241C">
            <w:pPr>
              <w:pStyle w:val="AnswerRight"/>
            </w:pPr>
            <w:r w:rsidRPr="00126CAA">
              <w:t>26.5</w:t>
            </w:r>
          </w:p>
        </w:tc>
        <w:tc>
          <w:tcPr>
            <w:tcW w:w="1530" w:type="dxa"/>
          </w:tcPr>
          <w:p w14:paraId="3B107ED5" w14:textId="77777777" w:rsidR="001414F6" w:rsidRPr="00126CAA" w:rsidRDefault="001414F6" w:rsidP="003E241C">
            <w:pPr>
              <w:pStyle w:val="AnswerRight"/>
            </w:pPr>
            <w:r w:rsidRPr="00126CAA">
              <w:t>35.3</w:t>
            </w:r>
          </w:p>
        </w:tc>
      </w:tr>
      <w:tr w:rsidR="001414F6" w:rsidRPr="00A33D39" w14:paraId="70C62920" w14:textId="77777777" w:rsidTr="003E241C">
        <w:tc>
          <w:tcPr>
            <w:tcW w:w="1080" w:type="dxa"/>
          </w:tcPr>
          <w:p w14:paraId="2E2559CD" w14:textId="77777777" w:rsidR="001414F6" w:rsidRPr="00B11E15" w:rsidRDefault="001414F6" w:rsidP="003E241C">
            <w:pPr>
              <w:pStyle w:val="Centered"/>
            </w:pPr>
            <w:r>
              <w:t>#</w:t>
            </w:r>
            <w:r w:rsidRPr="00B11E15">
              <w:t xml:space="preserve">4 </w:t>
            </w:r>
          </w:p>
        </w:tc>
        <w:tc>
          <w:tcPr>
            <w:tcW w:w="1710" w:type="dxa"/>
          </w:tcPr>
          <w:p w14:paraId="69F2E5E3" w14:textId="77777777" w:rsidR="001414F6" w:rsidRPr="00B11E15" w:rsidRDefault="001414F6" w:rsidP="003E241C">
            <w:pPr>
              <w:pStyle w:val="BodyText"/>
            </w:pPr>
            <w:r w:rsidRPr="00326654">
              <w:t>Boiled</w:t>
            </w:r>
            <w:r>
              <w:t>,</w:t>
            </w:r>
            <w:r w:rsidRPr="00326654">
              <w:t xml:space="preserve"> Light</w:t>
            </w:r>
          </w:p>
        </w:tc>
        <w:tc>
          <w:tcPr>
            <w:tcW w:w="1620" w:type="dxa"/>
          </w:tcPr>
          <w:p w14:paraId="266A3332" w14:textId="77777777" w:rsidR="001414F6" w:rsidRPr="00126CAA" w:rsidRDefault="001414F6" w:rsidP="003E241C">
            <w:pPr>
              <w:pStyle w:val="AnswerRight"/>
            </w:pPr>
            <w:r w:rsidRPr="00126CAA">
              <w:t>10.0</w:t>
            </w:r>
          </w:p>
        </w:tc>
        <w:tc>
          <w:tcPr>
            <w:tcW w:w="1530" w:type="dxa"/>
          </w:tcPr>
          <w:p w14:paraId="533AD70F" w14:textId="77777777" w:rsidR="001414F6" w:rsidRPr="00126CAA" w:rsidRDefault="001414F6" w:rsidP="003E241C">
            <w:pPr>
              <w:pStyle w:val="AnswerRight"/>
            </w:pPr>
            <w:r w:rsidRPr="00126CAA">
              <w:t>12.3</w:t>
            </w:r>
          </w:p>
        </w:tc>
        <w:tc>
          <w:tcPr>
            <w:tcW w:w="1530" w:type="dxa"/>
          </w:tcPr>
          <w:p w14:paraId="135948BF" w14:textId="77777777" w:rsidR="001414F6" w:rsidRPr="00126CAA" w:rsidRDefault="001414F6" w:rsidP="003E241C">
            <w:pPr>
              <w:pStyle w:val="AnswerRight"/>
            </w:pPr>
            <w:r w:rsidRPr="00126CAA">
              <w:t>13.6</w:t>
            </w:r>
          </w:p>
        </w:tc>
        <w:tc>
          <w:tcPr>
            <w:tcW w:w="1530" w:type="dxa"/>
          </w:tcPr>
          <w:p w14:paraId="6348893F" w14:textId="77777777" w:rsidR="001414F6" w:rsidRPr="00126CAA" w:rsidRDefault="001414F6" w:rsidP="003E241C">
            <w:pPr>
              <w:pStyle w:val="AnswerRight"/>
            </w:pPr>
            <w:r w:rsidRPr="00126CAA">
              <w:t>14.4</w:t>
            </w:r>
          </w:p>
        </w:tc>
      </w:tr>
      <w:tr w:rsidR="001414F6" w:rsidRPr="00A33D39" w14:paraId="181F4527" w14:textId="77777777" w:rsidTr="003E241C">
        <w:tc>
          <w:tcPr>
            <w:tcW w:w="1080" w:type="dxa"/>
          </w:tcPr>
          <w:p w14:paraId="7D249866" w14:textId="77777777" w:rsidR="001414F6" w:rsidRPr="00B11E15" w:rsidRDefault="001414F6" w:rsidP="003E241C">
            <w:pPr>
              <w:pStyle w:val="Centered"/>
            </w:pPr>
            <w:r>
              <w:t>#</w:t>
            </w:r>
            <w:r w:rsidRPr="00B11E15">
              <w:t xml:space="preserve">5 </w:t>
            </w:r>
          </w:p>
        </w:tc>
        <w:tc>
          <w:tcPr>
            <w:tcW w:w="1710" w:type="dxa"/>
          </w:tcPr>
          <w:p w14:paraId="7FF770EB" w14:textId="77777777" w:rsidR="001414F6" w:rsidRPr="00B11E15" w:rsidRDefault="001414F6" w:rsidP="003E241C">
            <w:pPr>
              <w:pStyle w:val="BodyText"/>
            </w:pPr>
            <w:r>
              <w:t xml:space="preserve">No Chloroplasts, </w:t>
            </w:r>
            <w:r w:rsidRPr="00326654">
              <w:t>Light</w:t>
            </w:r>
          </w:p>
        </w:tc>
        <w:tc>
          <w:tcPr>
            <w:tcW w:w="1620" w:type="dxa"/>
          </w:tcPr>
          <w:p w14:paraId="52B3EEEA" w14:textId="77777777" w:rsidR="001414F6" w:rsidRPr="00126CAA" w:rsidRDefault="001414F6" w:rsidP="003E241C">
            <w:pPr>
              <w:pStyle w:val="AnswerRight"/>
            </w:pPr>
            <w:r w:rsidRPr="00126CAA">
              <w:t>16.4</w:t>
            </w:r>
          </w:p>
        </w:tc>
        <w:tc>
          <w:tcPr>
            <w:tcW w:w="1530" w:type="dxa"/>
          </w:tcPr>
          <w:p w14:paraId="5BE17779" w14:textId="77777777" w:rsidR="001414F6" w:rsidRPr="00126CAA" w:rsidRDefault="001414F6" w:rsidP="003E241C">
            <w:pPr>
              <w:pStyle w:val="AnswerRight"/>
            </w:pPr>
            <w:r w:rsidRPr="00126CAA">
              <w:t>16.2</w:t>
            </w:r>
          </w:p>
        </w:tc>
        <w:tc>
          <w:tcPr>
            <w:tcW w:w="1530" w:type="dxa"/>
          </w:tcPr>
          <w:p w14:paraId="73B14F72" w14:textId="77777777" w:rsidR="001414F6" w:rsidRPr="00126CAA" w:rsidRDefault="001414F6" w:rsidP="003E241C">
            <w:pPr>
              <w:pStyle w:val="AnswerRight"/>
            </w:pPr>
            <w:r w:rsidRPr="00126CAA">
              <w:t>16.4</w:t>
            </w:r>
          </w:p>
        </w:tc>
        <w:tc>
          <w:tcPr>
            <w:tcW w:w="1530" w:type="dxa"/>
          </w:tcPr>
          <w:p w14:paraId="7441B73B" w14:textId="77777777" w:rsidR="001414F6" w:rsidRPr="00126CAA" w:rsidRDefault="001414F6" w:rsidP="003E241C">
            <w:pPr>
              <w:pStyle w:val="AnswerRight"/>
            </w:pPr>
            <w:r w:rsidRPr="00126CAA">
              <w:t>16.4</w:t>
            </w:r>
          </w:p>
        </w:tc>
      </w:tr>
    </w:tbl>
    <w:p w14:paraId="02ACA03F" w14:textId="77777777" w:rsidR="001414F6" w:rsidRDefault="001414F6" w:rsidP="001414F6">
      <w:pPr>
        <w:pStyle w:val="Step"/>
      </w:pPr>
      <w:r w:rsidRPr="00E05098">
        <w:rPr>
          <w:rStyle w:val="NumberStyle"/>
        </w:rPr>
        <w:lastRenderedPageBreak/>
        <w:t>1.</w:t>
      </w:r>
      <w:r w:rsidRPr="00E05098">
        <w:tab/>
      </w:r>
      <w:r w:rsidRPr="00E05098">
        <w:sym w:font="Wingdings" w:char="F0A8"/>
      </w:r>
      <w:r w:rsidRPr="00E05098">
        <w:tab/>
      </w:r>
      <w:r>
        <w:t xml:space="preserve">Within your class results you may notice some variation in the distance traveled by the same pigments. While the migration distance of each pigment may vary, the distance relative to the migration of the solvent does not. The migration of the pigment relative to the solvent is expressed as the constant </w:t>
      </w:r>
      <w:r w:rsidRPr="006B0218">
        <w:rPr>
          <w:rStyle w:val="Emphasis"/>
          <w:i w:val="0"/>
          <w:iCs w:val="0"/>
        </w:rPr>
        <w:t>R</w:t>
      </w:r>
      <w:r w:rsidRPr="00636267">
        <w:rPr>
          <w:rStyle w:val="Emphasis"/>
        </w:rPr>
        <w:t>f</w:t>
      </w:r>
      <w:r>
        <w:t xml:space="preserve">. </w:t>
      </w:r>
    </w:p>
    <w:p w14:paraId="338C3168" w14:textId="77777777" w:rsidR="001414F6" w:rsidRDefault="001414F6" w:rsidP="001414F6">
      <w:pPr>
        <w:pStyle w:val="Step"/>
      </w:pPr>
      <w:r w:rsidRPr="00E05098">
        <w:rPr>
          <w:rStyle w:val="NumberStyle"/>
        </w:rPr>
        <w:t>2.</w:t>
      </w:r>
      <w:r w:rsidRPr="00E05098">
        <w:tab/>
      </w:r>
      <w:r w:rsidRPr="00E05098">
        <w:sym w:font="Wingdings" w:char="F0A8"/>
      </w:r>
      <w:r w:rsidRPr="00E05098">
        <w:tab/>
      </w:r>
      <w:r>
        <w:t xml:space="preserve">In the space below, calculate the </w:t>
      </w:r>
      <w:proofErr w:type="spellStart"/>
      <w:r w:rsidRPr="006B0218">
        <w:rPr>
          <w:rStyle w:val="Emphasis"/>
          <w:i w:val="0"/>
          <w:iCs w:val="0"/>
        </w:rPr>
        <w:t>R</w:t>
      </w:r>
      <w:r w:rsidRPr="00636267">
        <w:rPr>
          <w:rStyle w:val="Emphasis"/>
        </w:rPr>
        <w:t>f</w:t>
      </w:r>
      <w:proofErr w:type="spellEnd"/>
      <w:r>
        <w:t xml:space="preserve"> of each of the pigments you observed and record these values in Table 4.2.</w:t>
      </w:r>
    </w:p>
    <w:p w14:paraId="2450362E" w14:textId="77777777" w:rsidR="001414F6" w:rsidRDefault="001414F6" w:rsidP="001414F6">
      <w:pPr>
        <w:pStyle w:val="Equation"/>
      </w:pPr>
      <w:proofErr w:type="spellStart"/>
      <w:r w:rsidRPr="006B0218">
        <w:rPr>
          <w:rStyle w:val="Emphasis"/>
          <w:i w:val="0"/>
          <w:iCs w:val="0"/>
        </w:rPr>
        <w:t>R</w:t>
      </w:r>
      <w:r w:rsidRPr="00636267">
        <w:rPr>
          <w:rStyle w:val="Emphasis"/>
        </w:rPr>
        <w:t>f</w:t>
      </w:r>
      <w:proofErr w:type="spellEnd"/>
      <w:r w:rsidRPr="00636267">
        <w:rPr>
          <w:rStyle w:val="Emphasis"/>
        </w:rPr>
        <w:t xml:space="preserve"> </w:t>
      </w:r>
      <w:r>
        <w:t xml:space="preserve">= distance traveled by the pigment / distance traveled by the solvent  </w:t>
      </w:r>
    </w:p>
    <w:p w14:paraId="343B538F" w14:textId="77777777" w:rsidR="001414F6" w:rsidRPr="00805880" w:rsidRDefault="001414F6" w:rsidP="001414F6">
      <w:pPr>
        <w:pStyle w:val="Answers"/>
      </w:pPr>
      <w:r>
        <w:t>Band 1: 23/90</w:t>
      </w:r>
      <w:r w:rsidRPr="00805880">
        <w:t xml:space="preserve"> = 0.26 mm</w:t>
      </w:r>
    </w:p>
    <w:p w14:paraId="63016E69" w14:textId="77777777" w:rsidR="001414F6" w:rsidRPr="00805880" w:rsidRDefault="001414F6" w:rsidP="001414F6">
      <w:pPr>
        <w:pStyle w:val="Answers"/>
      </w:pPr>
      <w:r>
        <w:t>Band 2</w:t>
      </w:r>
      <w:r w:rsidRPr="00805880">
        <w:t>: 34/90 = 0.38 mm</w:t>
      </w:r>
    </w:p>
    <w:p w14:paraId="48F5ADB3" w14:textId="77777777" w:rsidR="001414F6" w:rsidRDefault="001414F6" w:rsidP="001414F6">
      <w:pPr>
        <w:pStyle w:val="Answers"/>
      </w:pPr>
      <w:r>
        <w:t>Band 3: 85</w:t>
      </w:r>
      <w:r w:rsidRPr="00805880">
        <w:t>/90 = 0.94 mm</w:t>
      </w:r>
    </w:p>
    <w:p w14:paraId="25E9EFA4" w14:textId="77777777" w:rsidR="001414F6" w:rsidRDefault="001414F6" w:rsidP="001414F6">
      <w:pPr>
        <w:pStyle w:val="Answers"/>
        <w:rPr>
          <w:rStyle w:val="NumberStyle"/>
          <w:rFonts w:ascii="Century Schoolbook" w:hAnsi="Century Schoolbook"/>
          <w:b/>
        </w:rPr>
      </w:pPr>
    </w:p>
    <w:p w14:paraId="6CCEC440" w14:textId="309552C1" w:rsidR="001414F6" w:rsidRDefault="001414F6" w:rsidP="001414F6">
      <w:pPr>
        <w:pStyle w:val="Answers"/>
        <w:rPr>
          <w:rStyle w:val="NumberStyle"/>
          <w:rFonts w:ascii="Century Schoolbook" w:hAnsi="Century Schoolbook"/>
          <w:b/>
        </w:rPr>
      </w:pPr>
      <w:r>
        <w:rPr>
          <w:rStyle w:val="NumberStyle"/>
          <w:rFonts w:ascii="Century Schoolbook" w:hAnsi="Century Schoolbook"/>
          <w:b/>
        </w:rPr>
        <w:tab/>
        <w:t>Graph of %Transmission versus Time</w:t>
      </w:r>
    </w:p>
    <w:p w14:paraId="1A97EFD2" w14:textId="1F017954" w:rsidR="001414F6" w:rsidRPr="00002029" w:rsidRDefault="001414F6" w:rsidP="001414F6">
      <w:pPr>
        <w:pStyle w:val="Answers"/>
        <w:rPr>
          <w:rStyle w:val="NumberStyle"/>
          <w:rFonts w:ascii="Century Schoolbook" w:hAnsi="Century Schoolbook"/>
          <w:b/>
        </w:rPr>
      </w:pPr>
      <w:r w:rsidRPr="00115ECB">
        <w:rPr>
          <w:noProof/>
        </w:rPr>
        <mc:AlternateContent>
          <mc:Choice Requires="wpg">
            <w:drawing>
              <wp:inline distT="0" distB="0" distL="0" distR="0" wp14:anchorId="51D80E6D" wp14:editId="72862334">
                <wp:extent cx="5257800" cy="3142615"/>
                <wp:effectExtent l="0" t="0"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3142615"/>
                          <a:chOff x="1800" y="1722"/>
                          <a:chExt cx="8280" cy="4949"/>
                        </a:xfrm>
                      </wpg:grpSpPr>
                      <pic:pic xmlns:pic="http://schemas.openxmlformats.org/drawingml/2006/picture">
                        <pic:nvPicPr>
                          <pic:cNvPr id="9" name="Picture 9" descr="G percent tra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00" y="1722"/>
                            <a:ext cx="8280" cy="4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AutoShape 10"/>
                        <wps:cNvSpPr>
                          <a:spLocks/>
                        </wps:cNvSpPr>
                        <wps:spPr bwMode="auto">
                          <a:xfrm>
                            <a:off x="8040" y="3161"/>
                            <a:ext cx="1440" cy="343"/>
                          </a:xfrm>
                          <a:prstGeom prst="callout1">
                            <a:avLst>
                              <a:gd name="adj1" fmla="val 52477"/>
                              <a:gd name="adj2" fmla="val -8333"/>
                              <a:gd name="adj3" fmla="val -4667"/>
                              <a:gd name="adj4" fmla="val -3625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F3ABBE9" w14:textId="77777777" w:rsidR="001414F6" w:rsidRDefault="001414F6" w:rsidP="001414F6">
                              <w:pPr>
                                <w:pStyle w:val="Callout"/>
                              </w:pPr>
                              <w:proofErr w:type="spellStart"/>
                              <w:r>
                                <w:t>Unboiled</w:t>
                              </w:r>
                              <w:proofErr w:type="spellEnd"/>
                              <w:r>
                                <w:t>, light</w:t>
                              </w:r>
                            </w:p>
                          </w:txbxContent>
                        </wps:txbx>
                        <wps:bodyPr rot="0" vert="horz" wrap="square" lIns="0" tIns="45720" rIns="0" bIns="45720" anchor="t" anchorCtr="0" upright="1">
                          <a:spAutoFit/>
                        </wps:bodyPr>
                      </wps:wsp>
                      <wps:wsp>
                        <wps:cNvPr id="11" name="AutoShape 11"/>
                        <wps:cNvSpPr>
                          <a:spLocks/>
                        </wps:cNvSpPr>
                        <wps:spPr bwMode="auto">
                          <a:xfrm>
                            <a:off x="8040" y="4932"/>
                            <a:ext cx="1440" cy="343"/>
                          </a:xfrm>
                          <a:prstGeom prst="callout1">
                            <a:avLst>
                              <a:gd name="adj1" fmla="val 52477"/>
                              <a:gd name="adj2" fmla="val -8333"/>
                              <a:gd name="adj3" fmla="val -4667"/>
                              <a:gd name="adj4" fmla="val -3625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CFBFCE8" w14:textId="77777777" w:rsidR="001414F6" w:rsidRDefault="001414F6" w:rsidP="001414F6">
                              <w:pPr>
                                <w:pStyle w:val="Callout"/>
                              </w:pPr>
                              <w:r>
                                <w:t>Boiled, light</w:t>
                              </w:r>
                            </w:p>
                          </w:txbxContent>
                        </wps:txbx>
                        <wps:bodyPr rot="0" vert="horz" wrap="square" lIns="0" tIns="45720" rIns="0" bIns="45720" anchor="t" anchorCtr="0" upright="1">
                          <a:spAutoFit/>
                        </wps:bodyPr>
                      </wps:wsp>
                      <wps:wsp>
                        <wps:cNvPr id="12" name="AutoShape 12"/>
                        <wps:cNvSpPr>
                          <a:spLocks/>
                        </wps:cNvSpPr>
                        <wps:spPr bwMode="auto">
                          <a:xfrm>
                            <a:off x="8070" y="4069"/>
                            <a:ext cx="1440" cy="527"/>
                          </a:xfrm>
                          <a:prstGeom prst="callout1">
                            <a:avLst>
                              <a:gd name="adj1" fmla="val 34157"/>
                              <a:gd name="adj2" fmla="val -8333"/>
                              <a:gd name="adj3" fmla="val 92977"/>
                              <a:gd name="adj4" fmla="val -24792"/>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EF57390" w14:textId="77777777" w:rsidR="001414F6" w:rsidRDefault="001414F6" w:rsidP="001414F6">
                              <w:pPr>
                                <w:pStyle w:val="Callout"/>
                              </w:pPr>
                              <w:r>
                                <w:t>No chloroplasts, light</w:t>
                              </w:r>
                            </w:p>
                          </w:txbxContent>
                        </wps:txbx>
                        <wps:bodyPr rot="0" vert="horz" wrap="square" lIns="0" tIns="45720" rIns="0" bIns="45720" anchor="t" anchorCtr="0" upright="1">
                          <a:spAutoFit/>
                        </wps:bodyPr>
                      </wps:wsp>
                      <wps:wsp>
                        <wps:cNvPr id="13" name="AutoShape 13"/>
                        <wps:cNvSpPr>
                          <a:spLocks/>
                        </wps:cNvSpPr>
                        <wps:spPr bwMode="auto">
                          <a:xfrm>
                            <a:off x="8040" y="5275"/>
                            <a:ext cx="1440" cy="343"/>
                          </a:xfrm>
                          <a:prstGeom prst="callout1">
                            <a:avLst>
                              <a:gd name="adj1" fmla="val 52477"/>
                              <a:gd name="adj2" fmla="val -8333"/>
                              <a:gd name="adj3" fmla="val 95917"/>
                              <a:gd name="adj4" fmla="val -38333"/>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E73D0CE" w14:textId="77777777" w:rsidR="001414F6" w:rsidRDefault="001414F6" w:rsidP="001414F6">
                              <w:pPr>
                                <w:pStyle w:val="Callout"/>
                              </w:pPr>
                              <w:proofErr w:type="spellStart"/>
                              <w:r>
                                <w:t>Unboiled</w:t>
                              </w:r>
                              <w:proofErr w:type="spellEnd"/>
                              <w:r>
                                <w:t>, dark</w:t>
                              </w:r>
                            </w:p>
                          </w:txbxContent>
                        </wps:txbx>
                        <wps:bodyPr rot="0" vert="horz" wrap="square" lIns="0" tIns="45720" rIns="0" bIns="45720" anchor="t" anchorCtr="0" upright="1">
                          <a:spAutoFit/>
                        </wps:bodyPr>
                      </wps:wsp>
                    </wpg:wgp>
                  </a:graphicData>
                </a:graphic>
              </wp:inline>
            </w:drawing>
          </mc:Choice>
          <mc:Fallback>
            <w:pict>
              <v:group w14:anchorId="51D80E6D" id="Group 8" o:spid="_x0000_s1026" style="width:414pt;height:247.45pt;mso-position-horizontal-relative:char;mso-position-vertical-relative:line" coordorigin="1800,1722" coordsize="8280,494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naDPg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ZF9wQ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PdpC+AAAgAElEQVQ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DgnUoCAgJKneAAAAAAAAAAAAAAAAAAAAAAAAAA4J1KAgIC&#10;AgICAgICAgICd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OCdamW4AAAAAAAAAAAAAAAAAAAAAAAAAAAA4J1KAiJluAAAAAAAAAAA&#10;AAAAAIxCAgJ2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SBVPA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4T0ewIAAAAAAAAAAAAAAAAAAAAAAAAAAAAA&#10;AAAAAAAAAAAAAAAAAAAAAAAAAAAAAAAAAAAAAAAAAAAAAAAAAAAAAAAAAAAAAAAAAAAAAAAAAAAA&#10;AAAAAAAAAAAAAAAAAAAAAAAAAAAAAAAAAAAAAAAAAAAAAAAAAAAAAAAAAAAAAAAAAAAAAAAAAAAA&#10;AAAAAAAAAAAAAAAAAAAAAAAAAAAAAAAAAADgnWpluAAAAAAAAAAAAAAAAAAAAAAAAAAAAOCdamW4&#10;AAAASJve/v7+/v7+/t6bSAAAAACMQnb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OCdamW4AAAAAAAAAAAAAAAAAAAAAAAAAAAAAMCWZbgAAAB0vrZj&#10;IAAAAAAAAAAgY7bem0gAAACMip3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wHYiZbgASJu+m0gAAAAAAAAAAAAAAAAAAAAAAMC2jAAAAAB0SkAAAAAAAAAA&#10;AAAAAAAAIENTSAAAALitve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bXs&#10;6w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DAdkKMAABIm5ZjIAAAAAAAAAAAAAAAAAAAAAAAAODd1AAAAAB0SkAA&#10;AAAAAAAAAAAAAAAAAAAgQ1NIAAAAuNn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MB2QowAAEiblmMgAAAAAAAAAAAAAAAAAAAAAAAAAADg2bgAAAAAAAAAAAAAAAAA&#10;AAAAAAAAAAAAACAjLAAAAADU3e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hoaVfX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hoaVf&#10;X1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h&#10;oaVfX1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Q6WUE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DgnWpluAAAdL6KQAAAAAAAAAAAAAAAAAAAAAAAAAAAAAAAAAAAAAAAICdIAAAAuNn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Dg&#10;va24AAAAAIxCAgICAgICAgICAgICImW4AAAAuGUiAgICSp3gAAAAAAAAAAAAAAAAAAAAAAAAAAAA&#10;AAAAAAAAAAAA4N3UAAAAACwj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gIywAAAAAjLbAAAAAAAAAAAAAAAAA&#10;AAAA4L2tuAAAAEgn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fyw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E9HsCAAAAAAAAAAAAAAAAAAAAAAAAAAAAAAAA&#10;AAAAAAAAAAAAAAAAAAAAAAAAAAAAAAAAAAAAAAAAAAAAAAAAAAAAAAAAAAAAAAAAAAAAAAAAAAAA&#10;AAAAAAAAAAAAAAAAAAAAAAAAAAAAAAAAAAAAAAAAAAAAAAAAAAAAAAAAAAAAAAAAAAAAAAAAAAAA&#10;AAAAAAAAIGO2/v7+/v7+/v7+/v7+/v7+/v7+/t6bSAAAAEib3v7+/rZjIAAAAAAAQEp0AAAAAIy2&#10;wAAAAAAAAAAAAAAAAADgva24AAAASFND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BAaptIAAAAjEICdsAA&#10;AAAAAAAA4J1KImW4AAAAdHZj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rwRAWAAAgAElEQVQ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CBjlptI&#10;AAAAAIxCAgICAgICAiJluAAAAAB0vop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CBjtv7em0gA&#10;AAAAAAAAAAAAAAB0vv7+i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gY7b+YwAAAAAAAAAAAAAAAAAAAAAAAAAAAAAAIGO2/m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OjbeUAACAA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z8PRw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zJy2JAAAgAElEQVQ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AAAAAAAAAAAAAAAAAAAAAA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hPR7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grmh8AACAA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0b/Qg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sIy87AAAgAElEQVQ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xovL0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4T0ew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TESTgAAIAB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AAAAAAAAAAAAAAAAAAAAAAAAAAAAAAAAA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1nGAAAgAElEQVQ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5X&#10;gmY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xvyKA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E9Hs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vt+sdAAAgAElE&#10;QVQ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s7g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DBsew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YlCVdAAAgAElEQVQ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hPR7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jDoH8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oPaYQ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cXzoJAAAgAElEQVQ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yXedc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AAAAAAAAAAAAAAAAAAAAAAAAAAAAAAAA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4T0ew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NzOSw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BwUyTAAAgAElEQVQ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OCdSgICAgICAgICAgICSp3gAAAAAAAAAAAAAAAAAAAAAAAAAADAdgICAgICAgIC&#10;AgICAgICAgICAgICAgJ2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OCdSgIiZbgAAAAAAAAAAAAAALhlIgICdsAAAAAAAAAAAAAAAAAAAADg3d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z9BW8AACAASUR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b2&#10;9pKSkoGBfff39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4J1qZbgAAAB0vv7+/v7+/v7+/r50AAAAAIxCdsAAAAAAAAAAAAAAAAAA4Nm4AAAAdL7+&#10;/v7+/v7+/v7+/v7+/v7+/op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7++EhIQfHx9vb2/f&#10;39+fn5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wJZluAAASJveikAAAAAAAAAAAABAit6bSAAAAIy2wAAAAAAAAAAAAAAAwLaMAAAASC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fndXV1Hh4efX197OzsAAAAAAAApKS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ECK/v6K&#10;AAAAAAAAAAAAAAAAAAAAAAAgIywAALgAAAAAAAAAAAAAAAAA4N3UAAAASFND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Q7SPQ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zc3IuLi6CgoPr6+gAAAAAAAAAAACIi&#10;Ij09QJiYl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wLaMAAAASCcgAAAAAAAAAAAAAODZuAAAACwjAJ1KAgIC&#10;AgICAgICAkqd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0NBYWFgnJyeampr6+voAAAAAAAAuLi6np6fZ2dlBQUII&#10;C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MB2AkKMAAAAdHZjIAAAAAAAAAAAAODd1AAAAACMQiIAAAAAAAAAAAAA&#10;AAC4ZSICrZvetmM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8PDh4eHt7e3AAAAAAAAAAAAAAAAPDw8eXl5SUlJ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tLS0PDw8Pj4+t7e3AAAAAAAAAAAAS0tLw8PDw8PDSkpK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39/cvLybS0s+Tk4wAAAAAAAAAAAAEBATc3OEtLTR0d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hoaVfX1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hoaVfX62jyl4A&#10;ACAASURBVF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4+PigoKCLi4ve3t4AAAAAAAAAAAAGBgZhYWF1dXUjIyMAAAAAAAAAAAAAAAAAAAAAAAAA&#10;AAAAAAChoaVfX1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H///8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CBjlptIAAAAjIqd4AAAAAAAAAAAAAAAAAAAAAAA&#10;AAAAAAAAAAAAAAAAACAnSAAAALjZ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vLyiYmJ&#10;ICAgaWlp3t7eAAAAAAAADQ0NdnZ24ODgmJiYIyM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CBDU0gAuLi42eAAA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rq6pGRkZWVlfHx8QAAAAAA&#10;AAAAABQUFHBwcGpqahERE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OCdSgIC&#10;AgJ2wAAAAAAAAAAAAAAAAAAAAAAAAAAAAAAAAAAAAAAAAOCdSgICAgJ2wAAAAAAAAAAAAAAAAAAA&#10;AAAA4Nm4AAAASC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Ti0OQ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g4OBtbW0fHx+Ghobx8fEA&#10;AAAAAAAeHh6SkpLh4eF7e3sRER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gIywAAAAAjLbAAAAAAAAAAAAAAAAAAAAA4L2tuAAAAHRKQAAAAAAgIywAAAAAjLbAAAAAAAAA&#10;AAAAAAAAAAAAwLaMAAAASFND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dXVXl5eJCQklJSU+Pj4AAAAAAAAKSkpoaGh&#10;3NzcbW1tCgo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EBq&#10;m0gAAACMQnbAAAAAAAAAAAAAAADAdiJluAAASJtqQAAAAAAAAEBqm0gAAACMQnbAAAAAAAAAAAAA&#10;AADAdkKMAAAAdHZj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jIyFBQUCwsLKOjo/39/QAAAAAAADY2Nq+vr9TU1F5eXgUF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KB+DCAAAgAElEQVQ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IGO2vnQAAACMQgICAgICAgICAgICQowAAAB0vrZjIAAAAAAAAAAAIGOWm0gAAACMQgIC&#10;AgICAgICAgICQowAAEib3op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6urpBQUE5OTmxsbEAAAAAAAAAAABFRUW+vr7IyMhQUFACAg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ECK/v6+dAAAAAAAAAAAAAAAAEib3v7+ikAAAAAAAAAAAAAAAAAAIGO2/v6+dAAAAAAAAAAA&#10;AAAAAHS+/v62Y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39rKysNTU1R0dHwMDAAAAAAAAAAQEBU1NTy8vLurq6QUFB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QIr+/ooAAAAAAAAAAAAAAAAAAAAAAAAAAAAAAAAAAAAAAAAAAAAAQIr+/o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zzH1QAACAA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r6+qOjo4qKitra2gAAAAAAAAAAAAUFBV1dXXV1dSgo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hPR7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T09Jubm42NjeXl5QAAAAAAAAAAAAoKCmZmZnJych0dH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t7e2Tk5OTk5Pu&#10;7u4AAAAAAAAAAAARERFtbW1tbW0UFB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WAggQ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eXljY2Nmpqa&#10;9fX1AAAAAAAAAAAAGhoac3NzZmZmDA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ra2oqKiqKiovv7+wAAAAAAAAAA&#10;ACUlJXZ2dl1dXQcH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Ozs6Hh4etra3///8AAAAAAAAAAAAxMTF5eXlSUlID&#10;Aw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gkryAAAgAElEQVQ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cHBh4eHurq6AAAAAAAAAAAAAAAAPz8/eXl5RkZG&#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7+/rS0tIeHh8jIyAAAAAAAAAAAAAAAAE1NTXl5eTk5O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CgW58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7+/uoqKiJiYnV1dUAAAAAAAAAAAADAwNZWVl3d3csLC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f3np6ei4uL4eHhAAAAAAAAAAAACAgIYmJidHR0ISE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Dw8JaWlpCQ&#10;kOvr6wAAAAAAAAAAAA4ODmpqanBwcBcX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gBRAAAIABJRE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o6OiQkJCX&#10;l5fy8vIAAAAAAAAAAAAWFhZxcXFpaWkPDw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4T0e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e3t6MjIyenp75+fkA&#10;AAAAAAAAAAAgICB1dXVhYWEJCQ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9PTiIiIqamp/f39AAAAAAAAAAAALCws&#10;eHh4V1dXBAQ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nFF8CAAAgAElEQVQ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bGxoeHh7S0tAAAAAAAAAAAAAAAADk5&#10;OXl5eUtLSwIC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4uLiHh4fDw8MAAAAAAAAAAAAAAABISEh4eHg+Pj4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5X/Qs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39rKysiIiI0NDQAAAAAAAAAAAAAQEBVVVVeHh4MTE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n5+aGhoYqKit3d3QAAAAAAAAAAAAYGBl9fX3V1dSUl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z&#10;8/OZmZmOjo7n5+cAAAAAAAAAAAALCwtoaGhxcXEbGx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IzGwA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OzskpKSlJSU7+/vAAAAAAAAAAAAExMTbm5ubGxsEhI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AAAAAAAAAAAAAAAAAAAAAAAAAAAAAAA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Li4o2NjZubm/f3&#10;9wAAAAAAAAAAABwcHHR0dGRkZAsL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Y2NiJiYmkpKT8/PwAAAAAAAAAAAAn&#10;Jyd3d3dbW1sG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xaiCFAAAgAElEQVQ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8vLiIiIr6+v////AAAAAAAAAAAA&#10;MzMzeXl5UFBQAwM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E9Hs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r6+h4eHvb29AAAAAAAAAAAAAAAAQkJCeXl5&#10;Q0ND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JxGzI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7+/rGxsYeHh8vLywAAAAAAAAAAAAAAAFBQUHl5&#10;eTY2N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7+/ulpaWJiYnY2NgAAAAAAAAAAAAEBARbW1t3d3cpKS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vb2nJycjIyM4+PjAAAAAAAAAAAACQkJZGRkc3NzHx8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s0/fA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v75WVlZGRkezs7AAAAAAAAAAAABAQEGxsbG5ubhUVF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n5+eO&#10;jo6YmJj09PQAAAAAAAAAAAAYGBhycnJnZ2cODg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3Nzci4uLoKCg+vr6AAAA&#10;AAAAAAAAIiIidnZ2X19fCAg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Roei5&#10;AAAgAElEQVQ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DQ0IiIiKurq/7+/gAA&#10;AAAAAAAAAC4uLnl5eVRUVAQE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Dw8OHh4e3t7cAAAAAAAAAAAAAAAA8PDx5&#10;eXlJSUk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NPukA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tbW1iIiIxcXFAAAAAAAAAAAAAAAAS0tL&#10;eHh4PDw8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8/KqqqoiIiNPT0wAAAAAAAAAAAAICAldXV3h4eC4uL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hPR7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j4+KCgoIuLi97e3gAAAAAAAAAAAAYGBmFhYXV1dSMjI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AAAAAAAAAAAAAAAAAAAAAAAAA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22tYmg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y8vKXl5ePj4/p6ekAAAAAAAAAAAANDQ1paWlwcHAZGR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urqkZGRlZWV8fHxAAAAAAAAAAAAFBQUcHBwampqERE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Dg4I2NjZyc&#10;nPj4+AAAAAAAAAAAAB4eHnR0dGNjYwoKC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ZrvRaAAAgAElEQ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V1dWJiYmm&#10;pqb9/f0AAAAAAAAAAAApKSl4eHhZWVkFBQ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MjIiIiIsbGxAAAAAAAAAAAA&#10;AAAANjY2eXl5Tk5OAgI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U+zO0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7u7u4eHh8DAwAAAAAAAAAAA&#10;AAAAAEVFRXl5eUBAQ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DAdgICAgICAgIC&#10;AgICAgICAgICAgICAgICAnb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9/f2srKw1NTVHR0fAwMAAAAAAAAABAQFTU1PLy8u6&#10;urpBQUE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DgnUoCAgICAgICQowAAAAAAAAAAAAAAAAA&#10;AAAAAAAAAAAAAACMQgICAgICAgJ2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r6nZ2dKioqVVVVzc3NAAAAAAAABQUFYmJi1tbWrKysNDQ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4J1KAgICImW4AAAAAAAAAAAAAAAAAAAAAAAAAAAAAAAAAAAA&#10;AAAAAAAAAAAAAAAAAAAAjEICAgICSp3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Dx/w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T09I+PjyIiImRkZNra2gAAAAAAAAoKCnBwcN3d3Z2dnSgo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DAdgICAiJluAAAAAAAAAAAAAAAAHS+/v7+/v7+/v7+/v7+&#10;/v7+/v7+/v7+/v7+/v6+dAAAAAAAAAAAAAAAALhlIgICAnb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t7e2AgIAfHx9ycnLl5eUAAAAAAAARERF+fn7h4eGPj48dHR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4T0ewIAAAAAAAAAAAAAAAAAAAAAAAAAAAAAAAAAAAAAAAAAAAAA&#10;AAAAAAAAAAAAAAAAAAAAAAAAAMB2AgJCjAAAAAAAAABIm97+/v7+/v7+/opAAAAAAAAAAAAAAAAA&#10;AAAAAAAAAAAAAAAAAABAiv7+/v7+/v7+vnQAAAAAAAAAAIxCAgJKne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l&#10;5eVycnIfHx+BgYHu7u4AAAAAAAAaGhqNjY3i4uKBgYEUFB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b8n0TAAAgAElEQ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MB2AgJCjAAAAABIm97+/v7+tmMgAAAAAAAAAAAAAAAAAAAA&#10;AAAAAAAAAAAAAAAAAAAAAAAAAAAAAAAAAAAAAAAAAECK/v7+/v6+dAAAAAAAuGUiAkqd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2traZGRkISEhj4+P9fX1AAAAAAAAJSUlm5ub3t7ecnJyDA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wHZCjAAAAHS+/v7+tmMgAAAAAAAAAAAAAAAAAAAAAAAAAAAAAAAAAAAA&#10;AAAAAAAAAAAAAAAAAAAAAAAAAAAAAAAAAAAAAAAAAAAAQIr+/v7+vnQAAAC4ZZb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7OzlVVVSgoKJ2d&#10;nfv7+wAAAAAAADExMaqqqtfX12RkZAcH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1Tpkk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wMBHR0czMzOs&#10;rKz///8AAAAAAAA/Pz+4uLjNzc1VVVUDAw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7+tLS0h4eHyMjIAAAAAAAAAAAAAAAA&#10;TU1NeXl5OTk5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v7+6ioqImJidXV1QAAAAAAAAAAAAMDA1lZWXd3dywsL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RAoCg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39/eenp6Li4vh4eEAAAAAAAAAAAAICAhiYmJ0dHQhIS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DA&#10;dgICAgICAgICAgICAgICAkqd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PDwhoaGHx8fbGxs4eHhAAAAAAAADg4OeHh44ODglZWVISE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MB2AkKMAAAAAAAA&#10;AAAAAAAAAAAAAAC4ZSICZUib3rZj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o6JCQkJeXl/Ly8gAAAAAAAAAAABYWFnFxcWlpaQ8PD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la2u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DgnUpCjAAA&#10;AAAAAAAAAAAAAAAAAAAAAAAAAAAAAAC4ZSJ2wAAAAAAAAAAAAAAAAAAAAAAAAAAAAAAAAAAAAAAA&#10;AAAAAAAAAAAA4J1KAgICAgICAgICAgJKneAAAAAAAAAAAAAAAAAAAAAAAAAAAAAAAOCdSgICAgIC&#10;AgICAgICAnb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e3t5qamogICCJiYny8vIAAAAAAAAgICCVlZXg4OB4eHgPDw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Dgva24AAAAAEib3v7+&#10;/v7+/v7+/v7+/v7+/v6+dAAAAAAAjIqd4AAAAAAAAAAAAAAAAAAAAAAAAAAAAAAAAAAAAAAAAAAA&#10;4J1KAiJluAAAAAAAAAAAAAAAuGUiAgJ2wAAAAAAAAAAAAAAAAAAAAOCdSgIiZbgAAAAAAAAAAAAA&#10;AACMQgICd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09PTW1tbJiYm&#10;l5eX+fn5AAAAAAAALCwspKSk29vbampqCQk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7RLlM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sbG&#10;TU1NLi4upqam/f39AAAAAAAAOTk5srKy0dHRW1tbBAQ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wHYCAkqd4AAAAAAAAAAAAAAAAAAAAAAAAAAAAAAAAAAAAAAAAAAA&#10;AAAAAAAAAAAAAAAAAAAAAAAAAAAAAAAgIywAAAAAAAAAAAAAAAAAAAAAAAAAAAAAAAAAAAAAAAAA&#10;AAAAAMCWZbgAAEib3opAAAAAAAAAAAAAQIrem0gAAACMtsAAAAAAAAAAAADAlmW4AAAAdL62YyAA&#10;AAAAAAAAIGO23ptIAAAAjIqd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7e3tz4+Pjs7O7S0tAAA&#10;AAAAAAAAAEhISMDAwMXFxU1NTQIC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C4ZSICAgJ2wAAAAAAAAAAAAAAAAAAAAAAAAAAAICMsAAAAAIxCSp3g&#10;AAAAAAAAAAAAAAAAAAAAAMB2AkKMAAAASCcgAAAAAAAAAAAAAAAAAAAAAAAAAAAAAAAAAAAAAABA&#10;iv7+/v62YyAAAAAAAAAAAAAAAAAAICMsAAAAAAAAAAAAAAAAAADAtowAAAAAdEpAAAAAAAAAAAAA&#10;AAAAACBDU0gAAAC4rb3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9/f2pqakyMjJKSkrDw8MAAAAAAAABAQFWVlbO&#10;zs63t7c/Pz8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BAiv7em0gAAAAAjEICAgICdsAAAAAAAAAAAAAAAAAAAABAaptIAAAAALhlIgICAgIC&#10;AgICAgICAgICAgJCjAAAAAAAdHZjIAAAAAAAAAAAAAAAAAAAAAAAAAAAAAAAAAAAAAAAAAAAAAAA&#10;AAAAAAAAAAAAAAAAAAAAAMC2jAAAAEgnIAAAAAAAAADg3dQAAAAAdEpAAAAAAAAAAAAAAAAAAAAA&#10;IENTSAAAALjZ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fECGQ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n5mpqaJycnWFhY0NDQAAAAAAAABgYGZWVl&#10;2dnZqampMTE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IGO2/v7+3ptIAAAAAIxCAgICSp3gAAAAAAAAAAAAACBjtr50AAAA&#10;AAAAAAAAAAAAAAAAAAAAAAAAAAAAAEib3opAAAAAAAAAAAAAAAAAAAAAAAAAAAAAAAAAAAAAAAAA&#10;AAAAAAAAAAAAAAAAAAAAAAAAAADAdgJCjAAAAHR2YyAAAAAAAAAA4Nm4AAAAAAAAAAAAAAAAAAAA&#10;AAAAAAAAAAAgIywAAAAA1N3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Pz84yMjCEhIWdnZ93d3QAAAAAAAAsLC3Nzc97e3pqamiUlJ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CBjtv7+/r50AAAAALhlIgICAkqd4AAAAAAAAABAiv7+/r50AAAA&#10;AAAAAAAAAAAAAAAAAHS+/v62YyAAAAAAAAAAAAAAAAAAAAAAAAAAAAAAAAAAAAAAAAAAAAAAAAAA&#10;AAAAAAAAAADAdgICAgICQowAAEib3v6KQAAAAAAAAAAAAAAAAAAAAEgn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s7Ox+fn4fHx91dXXn5+cAAAAAAAATExOBgYHi4uKMjIwbGx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eJddVAAAgAElEQV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BAiv7+iuCdSiJluAC4ZSICZQB0vv6KQAAA&#10;AABAiv7+igAAAAAAAAAAAAAAAAAAAAAAAAAAAAAAAAAAAAAAAAAAAAAAAAAAAAAAAAAAAAAAAAAA&#10;AAAAAAAAAAAAAAAAAADg3dQAAAAAAAAAAAC4ZSIC2b7+ikAAAAAAAAAAAAAAAAAAAAAAAAAAAAAA&#10;AAAAAAAAAAAAAAAAAAAAAAAAAAAAAAAAAAAAAAAAAAAAAAAAAQEBAAAAAAAAAAAAAAAAAAAAAAAA&#10;AAAAAAAAAAAAAAAAAAAAAAAAAAAAAAAAAAAAAAAAAAAAAAAAAAAAAAAAAAAAoaG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aG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aG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e3tuLi2wcG/+vr6AAAAAAAAAAAAEhISSEhLPz9ABwcHs7O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aG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JkTp0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L&#10;y8tTU1MqKiqgoKD8/PwAAAAAAAAzMzOsrKzV1dVhYWEG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ECK/v7+3ptIAAAA&#10;ALhlIgICAnbAAAAAAAAAAAAAAAAAAAAAAAAAAAAAAAAAAAAAAAAAAAAAAAAAAAAAAAAAAAAAAAAA&#10;AAAAAAAAAAAAAAAAAAAAAAAAAAAAAAAAIENTSAAAALjZ4AAAAAAAAAAAAAAAAAAAAAAAAAAAAAAA&#10;AAAAAAAAAODd1AAAAAAsI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b29RERENjY2rq6u&#10;////AAAAAAAAQkJCu7u7y8vLU1NTAwM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wHYCAgICAgICAgICAgICAgICdsAAAAAAAAAAACBjtv7+/t6bSAAA&#10;AACMQgICAkqd4AAAAAAAAAAAAAAAAAAAAAAAAAAAAAAAAAAAAAAAAAAAAAAAAAAAAAAA4J1KAgIC&#10;AnbAAAAAAAAAAAAAAAAAAAAAAAAAAAAAAAAAAAAAAAAAICMsAAAAAIy2wAAAAAAAAAAAAAAAAAAA&#10;AOC9rbgAAABIJ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7+/q+vrzc3N0RERL29vQAAAAAAAAAAAFBQ&#10;UMnJyb29vURERA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3Pm&#10;JA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v7+6CgoCsrK1JSUsvLywAAAAAA&#10;AAQEBF9fX9bW1q+vrzY2N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wHYiZbgAAAAAAAAAAAAAAAAAAAAAAAAAAAAAAAAAjEJKneAAAAAA&#10;AAAAAAAAAABAiv7+/v6+dAAAAAC4ZSICAgJ2wAAAAAAAAAAAAAAAAAAAAAAAAAAAAAAAAAAAAAAA&#10;AABAaptIAAAAjEJ2wAAAAAAAAAAAAAAAwHYiZbgAAEibakAAAAAAAAAAQGqbSAAAAIxCAnbAAAAA&#10;AAAAAOCdSiJluAAAAHR2Y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29vaSkpIjIyNhYWHY2NgAAAAAAAAJCQltbW3c3Nyg&#10;oKApKS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DgnYqMAAAAAAB0vv7+/v7+/v7+/v7+/v7+/v7em0gAAAAAuK294AAAAAAAAAAA&#10;AAAAAAAAAAAAQIr+/v7em0gAAAAAjEJ2wAAAAAAAAAAAAAAAAAAAAAAAAAAAAAAAAAAAAAAAACBj&#10;tr50AAAAjEICAgICAgICAgICAkKMAAAAdL62YyAAAAAAAAAAAAAgY5abSAAAAACMQgICAgICAgIi&#10;ZbgAAAAAdL6K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7+/vhISEHx8fb29v4+PjAAAAAAAAEBAQfHx84eHhkpKSHx8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l5cL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4Nm4AAAASJveikAAAAAAAAAAAAAAAAAAAAAAIGO2vnQAAAC4rb3g&#10;AAAAAAAAAAAAAAAAAAAAAAAAAAAAIGO2/v7+vnQAAAAAAAAAAAAAAAAAAAAAAAAAAAAAAAAAAAAA&#10;AAAAAAAAAABAiv7+vnQAAAAAAAAAAAAAAABIm97+/opAAAAAAAAAAAAAAAAAAAAgY7b+3ptIAAAA&#10;AAAAAAAAAAAAdL7+/op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fn53V1dR4eHn19fezs7AAAAAAAABgYGIqKiuHh4YODgxUV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ECK/kAAAAAAAAAAAAAAAAAAAAAAAAAAAAAAAAAAAAAAAAAA&#10;AAAAAAAAAECK/v6KAAAAAAAAAAAAAAAAAAAAAAAAAAAAAAAAAAAAAAAAAAAAACBjtv5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c3NyLi4ugoKD6+voAAAAAAAAAAAAiIiJ2dnZfX18IC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gJ0gAAAC4ZSJ2wAAAAAAAAAAAAAAAAAAAAADgnUpCjAAAAAAsI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C9R98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NDQWFhYJycnmpqa+vr6AAAAAAAALi4up6en2dnZZ2dnCAg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IGN2dAAAAAAAjEICAgICAgICAgICAgICAgICImW4AAAAAEibak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PDw0pK&#10;SjExMampqf7+/gAAAAAAADw8PLW1tdDQ0FhYWAQE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QIrem0gAAAAAAAAAAAAAAAAAAAAAAAAAAAAAAAAAdL62Y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0tLQ8PDw+Pj63t7cAAAAA&#10;AAAAAABLS0vDw8PDw8NKSko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IGO2/v7em0gAAAAAAAAAAAAAAAAAAAB0vv7+/op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GxSUQ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z8pqamLy8vTU1NxcXFAAAA&#10;AAAAAgICWVlZ0dHRtLS0PDw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IGO2/m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j4+KCgoIuLi97e3gAAAAAAAAAAAAYGBmFhYXV1&#10;dSMjI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AAAAAAAAAAAAAAAAAAAAAAAAAAAAAAAA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y8vKXl5ePj4/p6ekAAAAAAAAAAAANDQ1paWlwcHAZGR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oA4tr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4T0e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6uqRkZGVlZXx8fEAAAAAAAAAAAAUFBRwcHBqamoRER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DAdkqd4AAAAAAAAAAAAAAAAAAAAAAAAAAAAAAAAAAAAAAAAAAAAAAAAAAA&#10;AAAAAAAAAAAAAAAAAAAAAAAAAAAAAAAAAAAAAAAAAAAAAAAAAAAAAAAAAMB2ds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ODgbW1tHx8fhoaG8fHxAAAAAAAAHh4ekpKS4eHhe3t7ERE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C4ZSICAkqd4AAAAAAAAAAAAAAAAAAAAAAAAAAAAAAAAAAAAAAAAAAAAAAAAAAA&#10;AAAAAAAAAAAAAAAAAAAAAAAAAAAAAAAAAAAAAAAAAAAAwHYCAgJCj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UgMbMAACAA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XV1V5eXiQkJJSUlPj4+AAAAAAAACkpKaGhodzc3G1tbQoK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ECKvnQAAAC4ZSICAkqd4AAAAAAAAAAAAAAAAAAAAAAAAAAAAAAAAAAA&#10;AAAAAAAAAAAAAAAAAAAAAAAAAAAAAAAAAAAAAAAAAAAAAMB2AgICAkKMAAAASJtq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IyMhQUFAsLCyjo6P9/f0AAAAAAAA2Njavr6/U1NReXl4FBQ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ECK/v6+dAAAAAC4ZSICAgICSp3gAAAAAAAAAAAAAAAAAAAAAAAAAAAAAAAA&#10;AAAAAAAAAAAAAAAAAAAAAAAAAAAAAMB2AgICAgJCjAAAAAAASJve/rZj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rq6QUFBOTk5&#10;sbGxAAAAAAAAAAAARUVFvr6+yMjIUFBQAgI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QIr+/r50AAAAAAAAALhlIgICAgICAgJKneAAAAAAAAAAAAAAAAAAAAAAAAAA&#10;AAAAAAAAAMB2AgICAgICAgJCjAAAAAAAAAAAdL7+/rZj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7pVGQ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39/aysrDU1NUdH&#10;R8DAwAAAAAAAAAEBAVNTU8vLy7q6ukFBQQ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BAiv7+/t6bSAAAAAAAAAAAAAAAuGUiAgICAgICAgICAgIC&#10;AgICAgICAgICAgICAgJCjAAAAAAAAAAAAAAAAEib3v7+/op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6+vqdnZ0qKipVVVXNzc0AAAAAAAAF&#10;BQViYmLW1tasrKw0ND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gY7b+/v7em0gAAAAAAAAAAAAAAAAAAAAAAAAAAAAAAAAA&#10;AAAAAAAAAAAAAAAAAAAAAAB0vv7+/v62Y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PT0j4+PIiIiZGRk2traAAAAAAAACgoKcHBw3d3dnZ2d&#10;KCg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YOTDAAAgA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IGO2/mMAAAAAAMB2AkKMAAAAAAAA&#10;AAAAAAAAAAAAAAAAAAAAdL7+i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3t7ZOTk5OTk+7u7gAAAAAAAAAAABEREW1tbW1tbRQU&#10;F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BAiv7+i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l5eWNjY2ampr19fUAAAAAAAAAAAAaGhpzc3NmZmYM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da4TAAACAA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2traioqKoqKi+/v7AAAAAAAAAAAAJSUldnZ2XV1dBwc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E9Hs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s7Oh4eHra2t////AAAAAAAAAAAAMTExeXl5UlJSAwM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HB&#10;wYeHh7q6ugAAAAAAAAAAAAAAAD8/P3l5eUZGRg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SBHHw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60&#10;tLSHh4fIyMgAAAAAAAAAAAAAAABNTU15eXk5OT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7qKioiYmJ1dXVAAAA&#10;AAAAAAAAAwMDWVlZd3d3LCw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f3956enouLi+Hh4QAAAAAAAAAAAAgICGJi&#10;YnR0dCEhI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tArXsAAAgAElEQV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w8PCWlpaQkJDr6+sAAAAAAAAAAAAODg5q&#10;ampwcHAXFx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OjokJCQl5eX8vLyAAAAAAAAAAAAFhYWcXFxaWlpDw8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itPBo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e3oyMjJ6envn5+QAAAAAAAAAAACAgIHV1dWFhYQkJ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T09OIiIipqan9/f0AAAAAAAAAAAAsLCx4eHhXV1cEB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DgnUoCAgICAgICAgICdsAA&#10;AAAA4J1KAkqd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sbGTU1NLi4upqam/f39AAAAAAAAOTk5srKy0dHRW1tbBAQ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4J1KAgICImW4AAAAAAAAAAAAAAAAAAAAAAAA&#10;AAC4ZSICAnb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Cy+pQAAIAB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7e3tz4+Pjs7O7S0tAAAAAAAAAAAAEhISMDAwMXFxU1NTQIC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hPR7BAAAAAAAAAAAAAAAAAAAAAAAAAAAAAAAAAAAAAAAAAAA&#10;AAAAAAAAAAAAAAAAAAAAAAAAAAAAAAAAAAAAAAAAAAAAAAAAAAAAwHYCQowAAAAAAAAAAAAAAAAA&#10;AAAAAAAAAAAAAODZuAAAAAAAAIxCAgC+/op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39/aysrIiI&#10;iNDQ0AAAAAAAAAAAAAEBAVVVVXh4eDExM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OCdSkKMAAAAAAAASJve/v7+/r50AAAAAAAA&#10;AAAAAABAiv6+dAAAAAAAAACMQnb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5+fmamponJydYWFjQ0NAAAAAA&#10;AAAGBgZlZWXZ2dmpqakxMT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HXHeT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MCWZbgAAAAAAHS+/rZjIAAAAAAA&#10;AAAAAAAAAAAAAAAAAAAAQIr+3ptIAAAAAACMip3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PzjIyMISEhZ2dn3d3dAAAA&#10;AAAACwsLc3Nz3t7empqaJSU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MC2jAAAAABIm96KQAAAAAAAAAAAAAAAAAAA&#10;AAAAAAAAAAAAAAAAACBjlptIAAAAALitve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zs7H5+fh8fH3V1defn5wAAAAAAABMTE4GBgeLi&#10;4oyMjBsbG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ODd1AAAAABIU0MgAAAAAAAAAAAAAAAAAAAAAAAAAAAA&#10;AAAAAAAAAAAAACBDU0gAuLgAuNngAAA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Dg2bgAAAAALCMgAAAAAAAAAAAAAAAAAAAA&#10;AAAAAAAAAAAAAAAAAAAAAAAAICMsAAC4AAAAAAAAAAAAAAAAAAAAAAAAAAAAAAAAAAAAAAAAAAAA&#10;AAAAAAAAAAAAAAAAAAAAAAAAAAAAAAAAAAAAAAAAAAAAAAAAAAAAAAAAAAAAAAAAAAAAAAAAAAAA&#10;AAAAAAAAAAAAAAAAAAAAAAAAAAAAAAAAAAAAAAAAAAAAAAAAAAAAAAAAAAAAAAAAAAAAAAAAAAA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2NjYiYmJpKSk/Pz8AAAAAAAAAAAAJycnd3d3W1tbBg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AAAAAAAAAAAAAAAAAAAAAAAAAAAAAAAA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vLy4iIiK+vr////wAAAAAAAAAAADMzM3l5eVBQUAMD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CAnSAAAAADU3eAAAAAAAAAAAAAAAAAAAAAAAAAAAAAAAAAA&#10;AAAAAAAAAADAtowAAAAASC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4j24Q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9vb1EREQ2Njaurq7///8AAAAAAABCQkK7u7vLy8tTU1MDAw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gIywAAAAAuGWWwAAAAAAAAAAAAAAAAAAAAAAA&#10;AAAAAAAAAAAAAAAAAADAtowAAAAAACwj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7+r6+v&#10;Nzc3REREvb29AAAAAAAAAAAAUFBQycnJvb29RERE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EBqm0gAAAAAjEJ2wAAAAAAAAAAAAAAAAAAAAAAAAAAA&#10;AAAAAAAA4J1KQowAAAAAAHRK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39/aCgoCsrK1JSUsvLywAA&#10;AAAAAAQEBF9fX9bW1q+vrzY2N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4jH5BAAAgAElE&#10;Q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IGN2dAAAAAAAjEICAnbAAAAAAAAAAAAA&#10;AAAAAAAAAADgnUoCAiJluAAAAAAASJtq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8PCQkJB1dXJhYWHY2NgA&#10;AAAAAAAJCQltbW3c3NygoKApKS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4T0ewQAAAAAAAAAAAAAAAAAAAAAAAAAAAAAAAAAAAAAAAAAAAAA&#10;AAAAAAAAAAAAAAAAAAAAAAAAAAAAAAAAAAAAAAAAAAAAAABAit6b1CJluAAAAIxCAowAAAAAAAAA&#10;AACMQgKMAAAAAAAAAAAAAAAAAHS+tmM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T09OVlZWjo6P29vYAAAAAAAAAAAAQ&#10;EBBsbGxubm4VFR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gY7beAEoiZbgAAAAAAAAAAAAAAAAAAAAA&#10;AAAAAAAAAAAAAAB0vv6K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yU3vQAACAASURBVAAA&#10;AAAAAAAAAAAAAAAAAAAAAAAAAAAAAAAAAAAAAAAAAAAAAAAAAAAAAAAAAAAAAAAAAAAAAAAAAAAA&#10;AAAAAAAAAAAAAAAAAAAAAAAAAAAAAAAAAAAAAAAAAAAAAAAAAAAAAAAAAAAAAAAAAAAAAAAAAAAA&#10;AAAAAAAAAAAAAAAAAAAAAAAAAAAAAAAAAAAAAAAAAAAA+/v7r6+vlZWVwsLCAAAAAAAAAAAAAAAA&#10;GBgYcnJyZ2dnDg4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IGO2/mMA4J1KImW4AAAA&#10;AAAAAAAAAAAAAAAAdL7+i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fn55qampmZmefn5wAAAAAAAAAAAAAAACwsLDQ0NpeXlQgI&#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CBjtv5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ExMSUlJSurq78/PwAAAAAAAAAAAADAwNSUlJra2s+Pj6ioqYIC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IMtWg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fX1paWllJSU09PTAAAAAAAAAAAAAAAAGBgYZmZmZmZmGxs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OCdSgICAnbAAAAAAAAAAAAA&#10;AAAAAAAAwHYCAgICd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ra&#10;2nBwcBsbG2dnZ9PT0wAAAAAAAAAAADw8PKenp+Hh4YGBgRsb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MB2AkKMAAAAAAAAAAAAAAAAAAAAAAAAAAAA&#10;4N3UAAAAAIxCAowAdL7+i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9/f21tbWVlZW6uroAAAAA&#10;AAAAAAAAAAAKCgpbW1tra2svLy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YV9Gu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DgnUpCjAAAAAAAAAAA1N3gAEAgAAAA&#10;AAAAAAAAAODZuAAAAAAAAAAAAIxCAgC+/op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7OzsnZ2dl5eX4eHhAAAA&#10;AAAAAAAAAAAAJCQkampqYGBgERE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DAlmW4AAAAAAAASJve/rZjIAAAAAAAAAAAAAAA&#10;AABAiv7+/t6bSAAAAAAAAACMQnbAAAAAAAAAAAAAAAAAAAAAAAAAAAAAAAAAAAAAAAAAAAAAAAAA&#10;AAAAAAAAAAAAAAAAAAAAAAAAAAAAAAAAAAAAAAAAAAAAAAAAAAAAAAAAAAAAAAAAAAAAAAAAAAAA&#10;AAAAAAAAAAAAAAAAAAAAAAAAAAAAAAAAAAAAAAAAAAAAAAAAAAAAAAAAAAAAAAAAAAAAAAAAAAAA&#10;AAEBAQEBAQEBAQEBAQEBAQEBAQEBAQEBAQEBAQ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zMzGBgYBwcHHh4eOHh4QAAAAAAAAEBAUxM&#10;TLe3t9nZ2XFxcRERE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g4BEEAACAASURBVAAAAAAAAAAAAAAAAAAA&#10;AAAAAAAAAAAAAAAAAAAAAAAAAAAAAAAAAAAAAAAAAAAAAAAAAAAAAAAAAAAAAAAAAAAAAAAAAAAA&#10;AAAAAAAAAAAAAAAAAAAAAAAAAAAAAAAAAAAAAAD4+PiioqI3Nzc1NTWhoaH5+fkAAAAAAAASEhJ2&#10;dnbd3d2zs7NISEgCAg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Dg3dQAAAAASJtqQAAAAAAAAAAAAAAAAAAAAAAA&#10;AAAAAAAAAAAAAAAAACBjlputImW4ANTd4ABA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eHhmJiYnJyc7OzsAAAAAAAAAAAAAAAAMzMzbGxsV1dXCQk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E9HsEAAAAAAAAAAAAAAAAAAAAAAAAAAAAAAAAAAAAAAAAAAAAAAAA&#10;AAAAAAAAAAAAAAAAAAAAAAAAAAAAAAAAAAAAAADg2bgAAAAALCMgAAAAAAAAAAAAAAAAAAAAAAAA&#10;AAAAAAAAAAAAAAAAAAAAICMsAAC4ALjZ4AAA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Ly8lZWVs7Oz/v7+AAAAAAAAAAAABgYGVlZWbGxsNjY2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ICdIAAC4ANTd4ABA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uPFPw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Hx8aGhoZaWltnZ2QAAAAAAAAAAAAAAAB0dHWlpaWNjYxYWF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CAjLAAAuAC4rb3gY2MgAAAAAAAAAAAAAAAA&#10;AAAAAAAAAAAAAAAAAAAAAADAtowAAAAASC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U&#10;1NSVlZWjo6P19fUAAAAAAAAAAAAAAABERERra2tMTEwEB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QEp0AAAAALhlap3gAAAAAAAAAAAAAAAAAAAAAAAA&#10;AAAAAAAAAAAAAMB2QowAAAAASFND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7q6urPz8/LS0tmJiY&#10;9fX1AAAAAAAADQ0NbW1t19fXu7u7UFBQBAQ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WU6s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BASnQAAAAAALhlIgICSp3gAAAAAAAA&#10;AAAAAAAAAAAAAAAAwHYCAgJCjAAAAAAAdHZjIAAAAAAAAAAAAAAAAAAAAAAAAAAAAAAAAAAAAAAA&#10;AAAAAAAAAAAAwHYCAgICAgICAgICAgICSp3gAAAAAAAAAAAAAAAAAAAAAAAAwHYCAgICAgICAgIC&#10;AgICAgICAgICAgICd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fn54KCgiAgIFZWVsLC&#10;wgAAAAAAAAAAACsrK5aWluXl5ZKSkigoK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ECK3pvUImW4AAAAALhlIgJlAAAAAAAAAAAA&#10;AAAAAAAAAAAAAAAAAAAAAAB0vopAAAAAAAAAAAAAAAAAAAAAAAAAAAAAAAAAAAAAAAAAAAAAAADg&#10;nUoiZbgAAAAAAAAAAAAAAAAAALhlIgKtm962YyAAAAAAAAAAAAAA4N3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FxcWUlJStra38/PwAAAAAAAAAAAADAwNR&#10;UVFra2s/Pz8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CBjtt6bSAAAAAAAAAAAAAAAAAAAAAAAAAAAAAAA&#10;AAAAAAAAAABIm97+ikAAAAAAAAAAAAAAAAAAAAAAAAAAAAAAAAAAAAAAAAAAAAAAAOCdamW4AAAA&#10;AHS+/v7+/v7+/v7+vnQAAAAAuGVqneAAAAAAAAAAAAAAAODZuAAAAHS+/v7+/v7+/v7+/v7+/v7+&#10;/v6K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rYzWcAACAASURBVAAAAAAAAAAAAAAAAAAAAAAAAAAAAAAAAAAA&#10;AAAAAAAAAAAAAAAAAAAAAAAAAAAAAAAAAAAAAAAA9fX1mpqaMDAwPT09qamp/Pz8AAAAAAAAFxcX&#10;fX194ODgq6urQEB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gY7b+/v7+vnQAAAAAAAAAAAAA&#10;AAAAAAAAAAAASJve/v7+tmMgAAAAAAAAAAAAAAAAAAAAAAAAAAAAAAAAAAAAAAAAAAAAAAAAAMCW&#10;ZbgAAAB0vv6KQAAAAAAAAAAAAECK3ptIAAAAuGWWwAAAAAAAAAAAAMC2jAAAAEgn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vb23FxcRsbG2dnZ9LS0gAAAAAAAAAAADs7O6ampuLi4oKCghwc&#10;H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ECK/v6KAAAAAAAAAAAAAAAA&#10;AAAAAAAAAAAAAAAAAAAAAAAAAAAAAAAAAAAAAAAAAAAAAAAAAAAAAAAAAAAAAAAAAODd1AAAAAB0&#10;SkAAAAAAAAAAAAAAAAAAACBDU0gAuLgA1N3gAEAgAAAAAODd1AAAAEhTQ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9/f22traVlZW5ubkAAAAAAAAAAAAAAAAJCQlbW1tra2swMD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gY7b+YwAAAAAAAAAA&#10;AAAAAAAAAAAAAAAAAAAAAAAAACwjIAAAAAAAAADg2bgAAAAsIwCdSgJluAAAAAAAAABIm962Y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yrmBQ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e3tnZ2dl5eX4ODgAAAAAAAAAAAAAAAAIyMjampqYWFhERE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4L2tuAAAAEgnIAAAAAAAAADg3dQAAAAAjEIiAAAAAAAAAAAAAAAA&#10;uGUiAq2b3rZj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zMzJWV&#10;laioqPj4+AAAAAAAAAAAAAEBAUpKSmxsbEZGRgIC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n5+aOjozg4ODU1NaCg&#10;oPj4+AAAAAAAABISEnR0dNzc3LS0tEhISAIC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CEPTU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t7e2/v73BwcDz8/IA&#10;AAAAAAAAAAAAAAAfHyBEREY3NzgG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aGlX19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b29lZWVsrKy/v7+AAAAAAAAAAAABgYG&#10;VlZWa2trNzc3AQEBAAAAAAAAAAAAAAAAAAAAAAAAAAAAAAAAAAAAAAAAAAAAAAAAAAAAAAAAAAAA&#10;AAAAAAAAAAAAAAAAAAAAAAAAAAAAAAAAAAAAAAAAAAAAAAAAAAAAAAAAAAAAAAAAAAAAAAAAAAAA&#10;AAAAAAAAAAAAAAAAAAAAAAAAAAAAAAAAAAAAAAAAAAAAAAAAAAAAAAAAAAAAoaGlX19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aGlX19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5Bs8AACAASURBVAAAAAAAAAAAAAAAAPLy8qGhoZaWltjY2AAAAAAAAAAAAAAAABwc&#10;HGlpaWRkZBYWF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ODd1AAAAAAAAHS+/opAAAAAAAAAAAAAAAAA&#10;AAAAAAAAAAAAAAAAAAAAAAAAAAAAAAAAAAAAAAAAAAAAAAAAAAAAAAAAAAAAAAAAAAAAAAAAAAAA&#10;AAAAAAAAAOCdSiJluAAAAEib3rZj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1dWVlZWioqL19fUAAAAAAAAAAAAAAABDQ0Nra2tNTU0EB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Dg2bgAAAAAAHRKQAAAAAAAAAAAAAAAAAAAAAAAAAAA&#10;AAAAAAAAAAAAAAAAAAAAAAAAAAAAAAAAAAAAAAAAAAAAAAAAAAAAAAAAAAAAAAAAAAAAAAAAAADg&#10;nUoiZbgAAAB0vv62YyAAAAAAAAAAAAAAAAAAAAAAAADgnUoCAgICdsAAAAAAAAAAAAAAAAAAAAAA&#10;AODZuAAAAEgn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7rKysQEBALCwsl5eX9fX1AAAAAAAADQ0NbGxs1tbWvLy8UVFRBAQ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ICdIAAC4AEgnIAAAAAAAAAAAAAAAAAAAAAAAAAAAAAAAAAAA&#10;AAAAAAAAAAAAAAAAAAAAAAAAAAAAAAAAAAAAAAAAAAAAAAAAAAAAAAAAAAAAAAAA4J1KImW4AABI&#10;m962YyAAAAAAAAAAAAAAAAAAAAAAAAAAAAAAICMsAAC4AIy2wIpAQAAAAAAAAAAAAAAAAMC2jAAA&#10;AEhTQ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pVQTg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jo6Jubm5iYmObm5gAAAAAAAAAAAAAAACoqKmtra11dXQ0N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C42eAAAAAAAAAAAAAAAAAAAAAAAAAA&#10;AAAAAAAAAAAAAAAAAAAAAAAAAAAAAAAAAAAAAAAAAAAAAAAAAAAAAAAAAAAAAAAAAAAAAADgnWpl&#10;uAAAAHS+tmMgAAAAAAAAAAAAAAAAAAAAAAAAAAAAAAAAAABAaptIAAAAjEJ2wAAAAAAAAAAAAAAA&#10;wHZCjAAAAHR2Y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FxcVZ&#10;WVkeHh5+fn7m5uYAAAAAAAADAwNTU1O+vr7U1NRqamoNDQ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gQ1NIAAAAANTd4AAAAAAAAAAAAAAAAAAAAAAAAAAAAAAA&#10;AAAAAAAAAAAAAAAAAAAAAAAAAAAAAAAAAAAAAAAAAAAAAAAAAAAAAAAAAAAAAADAlmW4AAAAAACM&#10;QgICAgICAgICAgICAgICAgICAgICAkqd4AAAAAAAACBjlptIAAAAjEICAgICAgICAgICAkKMAABI&#10;m96K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fX1m5ubMTExPDw8qKio+/v7&#10;AAAAAAAAFhYWfHx84ODgrKysQUFB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h&#10;KKF3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CBjdnQAAAC4ZWqd4AAAAAAAAAAAAAAAAAAA&#10;AAAAAAAAAAAAAAAAAAAAAAAAAAAAAAAAAAAAAAAAAAAAAAAAAAAAAAAAAAAAAAAAAAAAAADAtowA&#10;AAAAAAAAAAAAAAAAAAAAAAAAAAAAAAAAAAAAAAAAAAAAAAAAAAAAACBjtv7+vnQAAAAAAAAAAAAA&#10;AAB0vv7+tmM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zc3HJychwcHGZmZtHR0QAA&#10;AAAAAAAAADo6OqWlpeLi4oODgxwcH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ECK3pvUImW4ZSICrZvetmMgAAAAAAAAAAAAAAAA&#10;AAAAAAAAAAAAAAAAAAAAAAAAAAAAAAAAAAAAAAAAAAAAAAAAAAAAAAAAAAAAAAAAQIr+/ooAAAAA&#10;AAAAAAAAAAAAAAAAAAAAAAAAAAAAAAAAAAAAAAAAAAAAAAAAAAAAAECK/v6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9/f24uLiUlJS4uLgAAAAAAAAAAAAAAAAJCQlaWlpr&#10;a2sxMT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4T0ewQAAAAAAAAAAAAAAAAAAAAAAAAAAAAAAAAAAAAAAAAAAAAAAAAAAAAA&#10;AAAAAAAAAAAAAAAAAAAAAAAAAAAAAAAAAMB2AkKMAAAAAAAAAAAAuGUiAmUAAAAAAAAAAAAAAAAA&#10;AAAAAAAAAAAAAAAAAAAAAAAAAHS+/op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t7e2enp6Xl5ff398AAAAAAAAAAAAAAAAiIiJqamphYY4ifaQA&#10;ACAASURBVGESEh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c3NlZWVp6en+Pj4AAAAAAAAAAAAAQEBSUlJbGxsR0dHAgI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n5+aurq5WVlcjIyAAAAAAAAAAAAAAAABEREWJiYmlpaSMjI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ECK/v6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8Vg2w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j4+OYmJibm5vr6+sAAAAAAAAAAAAAAAAxMTFsbGxYWFgKCg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r6+&#10;lZWVsbGx/v7+AAAAAAAAAAAABQUFVlZWa2trODg4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wHYCtkr+ikAAAAAAAAAAAAAAAAAAAAAAAAAAAAAAAAAAAAAAAAAAAAAA&#10;AAAAAAAAAAAAAAAAAAAAAAAAAAAAAAAAAAAAAAAAAAAAAAAAAAAAAAAAAAAAAAAAAAAAAAAAAAAA&#10;AAAAAAAAAAAAAAAAAAAAAAAAAAAAAAAAAAAAAAAAAAAAAAAAAAAAAAAAAAAAAAAAAAAAAAAAAP//&#10;/wAAAAAAAAAAAAAAAAAAAAAAAAAAAAAAAAAA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Ly8qKiopWVldjY2AAAAAAA&#10;AAAAAAAAABwcHGhoaGRkZBcX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mcVee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wHYCQowAAAAAAAAAAAAAAAAA&#10;AAAAAAAAAAAAAAAAAAAAAAAAAAAAAAAAAHR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1taVlZWioqL09PQAAAAA&#10;AAAAAAAAAABCQkJra2tOTk4EB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4J1KImW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z8sbGxlJSUwMDAAAAAAAAAAAAAAAAADAwMX19f&#10;ampqKio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DgnWpluAAAAAAAAAAAAAAAAAAAAAAAAAAAAAAAAAAAAAAA&#10;AAAAAAAAAAAAAAAAAHS+i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o6Jubm5mZmeXl5QAAAAAAAAAAAAAAACkpKWtra11dXQ4ODgAAAAAA&#10;AAAAAAAAAAAAAAAAAAAAAAAAAAAAAAAAAAAAAAAAAAAAAAAAAAAAALgxbMgAACAA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Dgva24AAAAAAAAdL7+/v7+/v7em0gAAAAAdL7+&#10;/v7+/v7+/v6+dAAAAAAAAAB0vv6K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xsZaWloeHh5+fn7l5eUAAAAAAAACAgJSUlK9vb3V1dVra2sODg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Dgva24AAAAAEib3opAAAAAAAAAICMsAAAAAIy2wAAAAAAA&#10;AAAAQIr+3ptIAAAAjEJ2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vb2nZ2dMjIyOzs7p6en+/v7AAAAAAAAFhYWe3t74ODgra2tQkJC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uE9HsCAAAAAAAAAAAAAAAAAAAAAAAAAAAAAAAAAAAAAAAAAAAAAAAAAAAAAAAA&#10;AAAAAAAAAAAAAAAAAAAAAAAAAAAAAAAAAAAAAAAASFNDIAAAAAAAAAAAACAnSAAAAADU3eAAAAAA&#10;AAAAAAAAIGOWm0gAAACMts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aXaOw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Nzcc3NzHBwcZGRk0NDQAAAAAAAAAAAAOTk5paWl4uLihISEHR0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4Nm4AAAAACwjIAAAAAAAAAAAAAAgIywAAAAA&#10;uNngAAAAAAAAAAAAAAAAIENTSAAAAIy2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7+/rW1&#10;tUpKSiUlJY6Oju/v7wAAAAAAAAgICGJiYs3NzcbGxlpaWgcH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CAnSAAAuADU3eAA&#10;QCAAAAAAAAAAAAAgQ1NIALi41N3gAEA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u7u6enp6Xl5fe3t4AAAAA&#10;AAAAAAAAAAAiIiJpaWliYmISEh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4wu+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gJ0gAALgA1N3gAEAgAAAAAAAAAAAgIywA&#10;ALgAuNngAAAgAAAAAAAAAAAAAAAAAAAAALjZ4AAA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s7OlZWVpqam+Pj4AAAA&#10;AAAAAAAAAQEBSEhIbGxsSEhIAgI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ICMsAAC4ALjZ4AAAIAAAAAAAAAAAACAnSAAAuADU&#10;3eAAQCAAAAAAAAAAAADg2b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n5+aysrJWVlcfHxwAAAAAAAAAAAAAAABAQEGNj&#10;Y2lpaSMjI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gJ0gAAAAAjIqd4AAAAAAAAAAAAAAgIywAAAAAuK294AAA&#10;AAAAAAAAAADg3dQAAAAASC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j4+N8fHweHh5cXFzHx8cAAAAAAAAAAAAwMDCcnJzl5eWMjIwjIyMA&#10;AAAAAAAAAAAAAAAAAAAAAAAAAAAAAAAAAAAAAAAAAAAAAAAAAAAAAAAAAAAAAAAAAAAAAAAAAAAA&#10;AAAAAAAAAAAAAAAAAAAAAAAAAAAAAAAAAAAAAL0TOgI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IENTSAAAAAC4ZSICdsAAAAAAAAAAACAnSAAA&#10;AAC4ZWqd4AAAAAAAAMB2ImW4AAAAACwj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r6+U1NTISEhhYWF6urqAAAAAAAABQUFWlpaxcXFzs7OY2NjCgo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Ly8pWVlSsrK0NDQ66urv39/QAAAAAAABsbG4ODg+Pj46WlpTo6Og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eJ/wAAIABJRE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W1tZra2sbGxtsbGzX19cAAAAAAAAAAABBQUGsrKzg4OB8fHwXFx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gY7b+/r50AAAAAAAAAAAAAAAAAABAiv7+&#10;vnQAAAAAAAAAAAAASJve/op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z8rq6uQkJC&#10;KysrlpaW9PT0AAAAAAAADAwMampq1NTUvr6+U1NTBAQ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BAiv7+igAAAAAAAAAAAAAAAAAAAECK/v6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np6Zubm5mZmeTk5AAAAAAAAAAA&#10;AAAAACgoKGtra15eXg4O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LYi7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hPR7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jIyJSUlKurq/v7+wAA&#10;AAAAAAAAAAICAk9PT2tra0JCQg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MB2AgICAgJ2wAAAAAAAAAAAAAAAAAAAAAAAAAAA&#10;AAAAAAAAAAAAAAAAAADAdgICAgICSp3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29vadnZ0zMzM6Ojqmpqb7+/sAAAAAAAAVFRV6&#10;enrf39+urq5DQ0M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LjZ4AAA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d3dl5eXnp6e7+/vAAAAAAAAAAAAAAAAODg4a2trVVVVBwcHAAAA&#10;AAAAAAAAAAAAAAAAAAAAAAAAAAAAAAAAAAAAAAAAAAAAAAAAAAAAAAAAAAAAAAAAAAAAAAAAAAAA&#10;AAAAAAAAAAAAAAAAAAAAAAAAAAAAAAAAAAAAAAAAAAAAAAAAAAAAAAAAAAAAAAAAAAAAAAAAAAAA&#10;AAAAAAAAAAAAAAAAAAAAAEE4ca4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wLa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7+/ri4uJWVlbe3t////wAAAAAAAAAAAAgICFlZWWtrazMz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DgnUoiZbgAAAAAAAAAAAAAAAAAAAAAAACMQgKMAAAAAAAAAAAAAAAAAAAAAAAAAAAA&#10;AAAAAAAAAAAAAAAAAAAAAAAASC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u7u6fn5+Xl5fd3d0AAAAAAAAAAAAAAAAhISFqamphYWETEx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IGOWm60iZbgAAAAAAAAAAAAAAAAAAAAAAAAAAAAAAAAAAAAAAAAAAAAAAAAAAAAAAAAAAAAA&#10;AAAAAAAAAAAAAAAASFND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2p1A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8/PlZWVpqam9/f3AAAAAAAAAAAAAAAASEhIbGxsSEhIAwM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IGN2dGW4jAAAAAAAAAAAAAAAAAAAAAAAAAAAAAAAAAAAAAAAAAAAAAAAAAAA&#10;AAAAAAAAAAAAAAAAAAAAAEib3rZj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r6+qysrJWV&#10;lcbGxgAAAAAAAAAAAAAAABAQEGJiYmlpaSQkJ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QIr+/ooAAAAAAAAAAMB2AkKMAAB0vv6K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k5OSZmZmamprq6uoAAAAAAAAA&#10;AAAAAAAvLy9sbGxaWloKCg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7drR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MDAlZWVsLCw/f39AAAAAAAA&#10;AAAABAQEVVVVa2trOjo6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QIr+/o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Pz86Ojo5WVldbW1gAAAAAAAAAAAAAAABsbG2dnZ2Vl&#10;ZRgY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MB2AgICAgJ2wAAAAAAAAAAAAAAAAAAAAAAAAAAAAAAAAAAAAAAA&#10;AAAAAADAdgICAgICSp3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Pyzs7OUlJS+vr4AAAAAAAAAAAAAAAALCwteXl5qamosLC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DAtowAAAAAAAAAAAAAAAAAAAAAAAAAAAAAAAAAAAAAAAAAAAAAAAAAAAAAAAAA&#10;AAAAAAAAAAAAAAAAAAAAAAAAAAAAAAAAAAAAAAAAAAAAAAAAAAAAAAAAAAAAAAAAAAAAAAAAAAAA&#10;AAAAAAAAAAAAAAAAAAAAAAAAAAAAAAAAAAAAAAAAAAAAAAAAAAAAAAAAAAAAAAAAAAAAAAAAAAAA&#10;////AAAAAAAAAAAAAAAAAAAAAAAAAAAAAAAAAAA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6urqnJycmJiY4+PjAAAAAAAAAAAAAAAAJycna2trXl5eDw8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OCdSiJluAAAAAAAAAAAAAAAAAAAAAAAAIxCAowAAAAAAAAAAAAAAAAAAAAAAAAAAAAAAAAA&#10;AAAAAAAAAAAAAAAAAABIJ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fujJg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jIyJWVlaurq/r6+gAAAAAAAAAAAAICAk5OTmtra0NDQw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gY5abrSJluAAAAAAAAAAAAAAAAAAAAAAAAAAAAAAAAAAAAAAAAAAAAAAAAAAA&#10;AAAAAAAAAAAAAAAAAAAAAAAAAABIU0M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39/enp6eV&#10;lZXOzs4AAAAAAAAAAAAAAAAUFBRlZWVoaGgeHh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gY3Z0ZbiMAAAAAAAAAAAAAAAAAAAAAAAAAAAAAAAAAAAAAAAAAAAAAAAAAAAAAAAA&#10;AAAAAAAAAAAAAAAASJvetmM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3t7el5eXnp6e7u7uAAAAAAAA&#10;AAAAAAAANzc3a2trVVVVCAg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GNmZt&#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BAiv7+igAAAAAAAAAAwHYCQowAAHS+/op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7+/rm5uZWVlba2tv///wAAAAAA&#10;AAAAAAcHB1lZWWtrazQ0N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v7++fn5+Xl5fc3NwAAAAAAAAAAAAAAAAgICBqampi&#10;YmITEx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BAiv7+i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NDQlZWVpaWl9/f3AAAAAAAAAAAAAAAAR0dHbGxsSUlJAwM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awSQk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r6+q2trZWVlcXFxQAAAAAAAAAAAAAAAA8PD2JiYmlpaSUlJ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MB2AgICAgICAgJ2wAAAAAAAAMB2AgICAgICAgICAgICAgICAgICAgICAgICAgICAgICAgIC&#10;AgICAgICAgICAgICAgICAnb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l5eV+fn4eHh5aWlrFxcUAAAAAAAAAAAAuLi6amprl5eWOjo4lJS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r4geg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cHBlJSUsLCw/f39AAAAAAAAAAAABAQEVFRUa2trOzs7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E9Hs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PzpKSk&#10;lZWV1dXVAAAAAAAAAAAAAAAAGRkZaGhoZWVlGRk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QIr+/ooAAAAAAAAAAAAAAAAAQIr+/o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jY2JaWlqCgoPPz8wAAAAAA&#10;AAAAAAAAAD8/P2tra1BQUAUF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yj7/6AAAgAElEQ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Py0tLSUlJS9vb0AAAAAAAAA&#10;AAAAAAALCwtdXV1ra2ssLC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urqnJycmJiY4+PjAAAAAAAAAAAAAAAAJiYma2tr&#10;X19fDw8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AA&#10;AAAAAAAAAAAAAAAAAAAAAAAAAAA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rKypSUlKqqqvr6+gAAAAAAAAAAAAICAk1NTWtra0NDQwIC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6Qd/w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wHYCQowAAAAAAAAAAAAAAAAAAAAA&#10;AAAAAAAAAAAAAAAAAAAAAAAAAAAAAHS+/op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39/eoqKiVlZXNzc0AAAAAAAAAAAAAAAAUFBRkZGRoaGgfHx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wHYCQo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39/fl5eXnZ2d7u7uAAAAAAAAAAAAAAAANjY2bGxsVVVVCAg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DAdkK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kJ9Qw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7+/rq6upWVlbW1tf///wAAAAAAAAAAAAcHB1hYWGtrazU1N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DAtowAAAAAAAAAdL7+i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v7++goKCWlpbc&#10;3NwAAAAAAAAAAAAAAAAfHx9qampiYmIUFB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Dg3dQAAAAAAEib3opAAAAAAAAAAAAAAAAAAAAAAAAAAAAAAAAA&#10;AAAAAAAAAAAAAAAAAAAAAAAAAAAAAAAAAAAAAAAAAAAAAAAAAAAAAAAAAAAAAAAAAAAAAADAdgIC&#10;AgICAgICAgICAgJKneAAAAAAAAAAAAAAAAAAAAAAAAAAAADgnUoCAgICAgICAgICAgJ2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0dHRZmZmHBwccnJy3NzcAAAAAAAA&#10;AAAAR0dHsrKy3d3ddnZ2FBQ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vmreiAAAgAElEQ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4Nm4AAAAAEhTQyAAAAAAAAAAAAAAAAAAAAAAAAAA&#10;AAAAAAAAAAAAAAAAAAAAAAAAAAAAAAAAAAAAAAAAAAAAAAAAAAAAAAAAAAAAAAAAAAAAAAAAAOCd&#10;SgICQowAAAAAAAAAAAAAAAAAuGUiAkqd4AAAAAAAAAAAAAAAAADgnUoCImW4AAAAAAAAAAAAAAAA&#10;jEICAnb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r6+qioqDw8PDAwMJubm/b29gAAAAAA&#10;AA8PD3BwcNnZ2bi4uE1NTQMD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Xl5X9/fx8fH1lZWcXFxQAAAAAAAAAAAC0tLZmZ&#10;meXl5Y+PjyYmJ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CBDU0gAAAC4rb3gAAAAAAAAAAAAAAAAAAAAAAAAAAAAAAAA&#10;AAAAAAAAAAAAAAAAAAAAAAAAAAAAAAAAAAAAAAAAAAAAAAAAAAAAAAAAAAAAAADAlmW4AAAAdL7+&#10;ikAAAAAAAAAAAABAit6bSAAAALhllsAAAAAAAAAAwJZluAAAAHS+tmMgAAAAAAAAACBjtt6bSAAA&#10;AIyKne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BwcFVVVUfHx+CgoLo6OgAAAAAAAAEBARXV1fCwsLR0dFmZmYLCw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EAxEI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IGN2dAAAALhllsAAAAAAAAAAAAAAAAAAAAAA&#10;AAAAAAAAAAAAAAAAAAAAAAAAAAAAAAAAAAAAAAAAAAAAAAAAAAAAAAAAAAAAAAAAAAAAAADg3dQA&#10;AAAAdEpAAAAAAAAAAAAAAAAAAAAgQ1NIAAAAANTd4AAAAAAAwLaMAAAAAHRKQAAAAAAAAAAAAAAA&#10;AAAgQ1NIAAAAuK29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T0mJiYLS0tQEBArKys/f39AAAAAAAAGRkZgICA4uLiqKioPT09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QIrem0gAAIxCAgJ2wAAAAAAAAAAAAAAAAAAAAAAA&#10;AAAAAAAAAAAAAAAAAAAAAAAAAAAAAAAAAAAAAAAAAAAAAAAAAAAAAAAAAAAAAAAAIGO2/v7+/opA&#10;AAAAAAAAAAAAAAAAAAAAAAAAAAAAAAAsIyAAAAAA4N3UAAAAAHRKQAAAAAAAAAAAAAAAAAAAACBD&#10;U0gAAAC42e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nZ2W5ubhsbG2lpadXV1QAAAAAAAAAAAD4+PqmpqeHh4X9/fxkZ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IGO23ptIAAAAjEICAgICAgICAgICAgICAgICAgICAgIC&#10;AgICAgICAgICAgICAnbAAAAAAAAAAAAAAAAAAAAAAAAAAAAAAAAAAAAAAAAAAAAAAAAAAAAAAAAA&#10;AAAAAAAAAAAAAOC9rbgAAABIJyAAAAAAAODZuAAAAAAAAAAAAAAAAAAAAAAAAAAAAAAAICMsAAAA&#10;ANTd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7UysEA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9/f2xsbFFRUUoKCiTk5Py8vIAAAAAAAAKCgpnZ2fS0tLBwcFWVlYFBQ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wHYCQowAAAAAAAAAAAAAAAAAAAAAAAAAAAAA&#10;AAAAAAAAAAAAAAAAAAAAAAAAAAAAAAAAAAAAAAAAAAAAAAAAAAAAAAAAAAAAAAAAAAAAAAAAAAAA&#10;AAAAAAAAAAAAAAAAAAAA4J1qZbgAAAB0dmMgAAAAAAAAAAAAAABIJ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vrnJycmJiY&#10;4uLiAAAAAAAAAAAAAAAAJiYmampqX19fEBA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GhpQAAAAAAAAAAAAAAAAAAAAAA&#10;AAAAAAAAAAAAAAAAAAAAAAAAAAAAAAAAAAAAAAAAAAAAAAAAAAAAAAAAAAAAAAAAAAAAAAAAAAAA&#10;AAAAAAAAAAAAAAAAAAAAAAAAAAAAAAAAAAAAAAAAAAAAAAAAAN7e3by8u8rKyPz8/AAAAAAAAAAA&#10;AAEBATAwMURERioqKwEBAbGxt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Gh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5qAsPAAAgAElEQVQAAAAAAAAAAAAAAAAAAAAAAAAAAAAAAAAAAAAA&#10;AAAAAAAAAAAAAAAAAAAAAAAAAAAAAAAAAAAAAAAAAAAAAAAAAAAAAAAAAAAAAAAAAAAAAAAAAKGh&#10;p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OCdiowAAAAAAAAAdL7+ikAAAAAAAAAAAAAAAAAA&#10;AAAAAAAAAAAAAAAAAAAAAAAAAAAAAAAAAAAAAAAAAAAAAAAAAAAAAAAAAAAAAAAAAAAAAAAAAAAA&#10;AAAAAAAAAAAAAADgnUoiZbgAAAB0vrZjIAAAAAAAAAAAAAAAAAAAAAAAAAAAAAAAAAAAAAAAAAAA&#10;AAAAAAAAAAAAAAAAAAAAAAAAAAAAAAAAAAAAAAD///8AAAAAAAAAAAAAAAAAAAAAAAAAAAAAAAAA&#10;AAAAAAAAAAAAAAAAAAAAAAAAAAAAAAAAAAAAAAAAAAABAQEAAABfX1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hoaVfX1sAAAAAAAAAAAAA&#10;AAAAAAAAAAAAAAAAAAAAAAAAAAAAAAAAAAAAAAAAAAAAAAAAAAAAAAAAAAAAAAAAAAAAAAAAAAAA&#10;AAAAAAAAAAAAAAAAAAAAAAAAAAAAAAAAAAAAAAAAAAAAAAD39/epqamVlZXMzMwAAAAAAAAAAAAA&#10;AAATExNkZGRoaGggIC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hoaVfX1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hoaVfX1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YFwAAAAAAAAAAAAAAAAAAAAAAAAAAAAAAAAA&#10;AAAAAAAAAAAAAAAAAAAEAAAAAAAAAAAAAAAAAAAAAAAAAAAAAAAAAAAAAAAAAAAAAAAAAAAAAAAA&#10;AAAAAAAAAAAAAAAAAAAAAAAAAAAAAADg2bgAAAAAAEib3opAAAAAAAAAAAAAAAAAAAAAAAAAAAAA&#10;AAAAAAAAAAAAAAAAAAAAAAAAAAAAAAAAAAAAAAAAAAAAAAAAAAAAAAAAAAAAAAAAAAAAAAAAAAAA&#10;AAAAwHYCQowAAABIm962YyAAAAAAAAAAAAAAAAAgJ0gAALi42eAAA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ODgl5eXnZ2d7e3tAAAAAAAAAAAAAAAANTU1a2trV1dX&#10;CAg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EhTQyAAAAAAAAAAAAAAAAAAAAAAAAAAAAAAAAAAAAAA&#10;AAAAAAAAAAAAAAAAAAAAAAAAAAAAAAAAAAAAAAAAAAAAAAAAAAAAAAAAAAAAAAAAAAAA4J1KImW4&#10;AAAASJvetmMgAAAAAAAAAAAAAAAAAAAAAAAAAAAAAAAAAAAAAAAAAAAAAAAAAAAAAADg3dQAAAAA&#10;LCM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7+/ru7u5WVlbS0tP///wAAAAAAAAAAAAcHB1dXV2trazY2N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io3o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CAnSAAAuAAAAAAAAAAAAAAAAAAAAAAAAAAAAAAAAAAA&#10;AAAAAAAAAAAAAAAAAAAAAAAAAAAAAAAAAAAAAAAAAAAAAAAAAAAAAAAAAAAAAAAAAAAAAAAAAOCd&#10;SiJluAAAAHS+/opAAAAAAAAAAAAAAAAAAAAAAAAAACAjLAAAuACMtsCKQEAAAAAAAAAAAAAAAADg&#10;va24AAAASC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w8PCgoKCWlpbb29sAAAAAAAAAAAAAAAAeHh5qampjY2MUFB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S0tJnZ2cbGxtxcXHb29sAAAAAAAAAAABGRkaxsbHe3t53d3cUFB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IGOWm0gAALhlap3gAAAAAAAAAAAAAAAAAAAAAAAAAAAAAAAA&#10;AAAAAAAAAAAAAAAAAAAAAAAAAAAAAAAAAAAAAAAAAAAAAAAAAAAAAAAAAAAA4J1qZbgAAAB0vrZj&#10;IAAAAAAAAAAAAAAAAAAAAAAAAAAAAAAAAAAAAEBqm0gAAACMQgJ2wAAAAAAAAADgnUoiZbgAAAB0&#10;dmM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pNj1g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r6qampPj4+Ly8vmpqa9vb2AAAAAAAADg4Ob29v2dnZubm5Tk5OAwM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IGO23ptIALhlIgJKneAAAAAAAAAAAAAAAAAA&#10;AAAAAAAAAAAAAAAAAAAAAAAAAAAAAAAAAAAAAAAAAAAAAAAAAAAAAAAAAAAAAAAAAAAAwJZluAAA&#10;AAAAjEICAgICAgICAgICAgICAgICAgICAgJKneAAAAAAAAAAIGOWm0gAAAAAjEICAgICAgICImW4&#10;AAAAAHS+ik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bm5oCAgB8f&#10;H1hYWMPDwwAAAAAAAAAAAC0tLZiYmOXl5ZCQkCYmJ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MB2AgICAiJluAAAAAAAuGUiAgICAgICAgICAgICAgICAgIC&#10;AgICAgICAgICAgICAgICAnbAAAAAAAAAAAAAAAAAAAAAAAAAAAAAAAAAAAAAwLaMAAAAAAAAAAAA&#10;AAAAAAAAAAAAAAAAAAAAAAAAAAAAAAAAAAAAAAAAAAAAIGO2/t6bSAAAAAAAAAAAAAAAAHS+/v6K&#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CwsJXV1cfHx+BgYHo6OgAAAAA&#10;AAAEBARWVlbBwcHR0dFnZ2cMD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uBZH9AAAgAElEQV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ECK/v6K&#10;AAAAAAAAAAAAAAAAAAAAAAAAAAAAAAAAAAAAAAAAAAAAAAAAAAAAAAAAAAAgY7b+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PT0pKSklpaW09PTAAAAAAAAAAAA&#10;AAAAGBgYZ2dnZmZmG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nZ2ZaWlqCgoPLy8gAAAAAAAAAAAAAAAD09PWtra1FR&#10;UQYG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ECK/v6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9/f21tbWUlJS7u7sAAAAAAAAAAAAAAAAKCgpcXFxra2suLi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nmpQ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OzsnJycmJiY4eHhAAAAAAAAAAAAAAAAJSUlampqYGBgEBA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rKypWVlampqfn5+QAAAAAAAAAAAAEBAUxMTGxsbERERAIC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4J1KAgICAgICAgIC&#10;Sp3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G0k&#10;DA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4&#10;+PihoaE2NjY3NzeioqL5+fkAAAAAAAATExN2dnbd3d2ysrJGRkYCAg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DAdgICAgJ2wAAAAAAAAAAAAOCdSiJluAAA&#10;AAAAAAAAALhlIgJKneAAAAAAAAAAAAAAAAAAAAAAAAAAAAAAAAAAAAAAAAAAAAAAAAAAAAAAAAAA&#10;AAAAAAAAAAAAAAAAAAAAAAAAAAAAAAAAAAAAAAAAAAAAAAAAAAAAAAAAAAAAAAAAAAAAAAAAAAAA&#10;AAAAAAAAAAAAAAAAAAAAAAAAAAAAAAAAAAAAAAAAAAAAAAAAAAAAAAAAAAAAAAAAAAAAAAAAAQEB&#10;AQEBAQEBAQEBAQEBAQEBAQEBAQEBAQEB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ODgeHh4HBwcYGBg&#10;y8vLAAAAAAAAAAAANDQ0oKCg4+PjiYmJISE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rq6lZWVtLS0/v7+AAAAAAAA&#10;AAAABgYGV1dXbGxsNjY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3K130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wHZCjAAAAAAAAAAA1N3gAAAAAADgva24&#10;AAAAAAAASJve/v7+/t6bSAAAAAAAjIqd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u7pCQkHl5dUdHR7Kysv7+/gAA&#10;AAAAAB4eHoeHh+Tk5KKiojY2N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DgnYqMAAAAAAAASJvetmMgAAAAAADgva24AAAAAABI&#10;m5ZjIAAAAAAgY7a+2QJCjAC42eAAAC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Dw8OampqsrKz5+fkAAAAAAAAAAAAAAABERERsbGxM&#10;TEwDAw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4Nm4AAAAAEib3rZjIAAAAAAAAAAA4Nm4AAAAAABIU0MgAAAA&#10;AAAAAAAAQEp0AAAAAIy2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OzsjY2NKSkpPz8/paWl+fn5AAAAAAAADg4Obm5u2NjYu7u7T09PAwM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2ddsc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4N3UAAAAAEhTQyAAAAAAAAAAAAAAwLaMAAAAAAAA&#10;LCM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7+/sDAwJqamq+vr/r6+gAAAAAAAAAAAAAAADAwMC8vMZSUkgw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ODZuAAAAAAsIyAAAAAAAAAAAAAAwLaMAAAAAAAAdEp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p&#10;6emgoKCbm5vd3d0AAAAAAAAAAAAAAAAMDAxaWlplZWUzMzOioqYM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gJ0gAALgA1N3gAEAgAAAAAAAA4N3UAAAAAAAASCcgAAAAAAAAAAAA&#10;AAAA4N3UAAAAAEgn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LiB5Q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7+&#10;vLy8mpqasbGx/Pz8AAAAAAAAAAAAAAAANTU1ZWVlWFhYDQ0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LjZ4AAAIAAAAAAA4L2tuAAAAAAASFNDIAAA&#10;AAAAAAAAAAAAwJZluAAAAAAsI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m5p+fn5ycnODg4AAA&#10;AAAAAAAAAAAAAA4ODlxcXGVlZTAwM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CBDU0gAuLgAjEJ2Sv6KQADgnWpluAAAAAAASFNDIAAAAAAAAAAA&#10;4J1KImW4AAAAAAB0Sk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9/f25ubmbm5uzs7P9/f0AAAAAAAAAAAAAAAA5&#10;OTllZWVWVlYLCw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Jp0MX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IENTSAC4uAAAjEICjAAAAAAAAAAAAAAASFNDIAAA&#10;AAAA4J1KImW4AAAAAAAAAEiba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Pjnp6enZ2d4+PjAAAAAAAAAAAAAAAAEBAQ&#10;Xl5eZWVlLCw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gY5abrSJluAAAAAAAAAAAAAAAAABIm5ZjIAAAAAAAAAAA&#10;AAAAAAAAAAAAdL62Y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z8/La2tpubm7a2tv7+/gAAAAAAAAAAAAAAAD09PWVlZVRUVAkJ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LhPR7BAAAAAAAAAAAAAAAAAAAAAAAAAAAAAAAAAAAAAAAAAAAAAAAAAAAAAAAAAAA&#10;AAAAAAAAAAAAAAAAAAAAAAAAAAAAAAAAACBjtv5DnUoiZbgAAAAAAAB0vv6KQAAAAAAAAAAAACAj&#10;LAAAuEib3rZj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Hh4Z2dnZ2dnebm5gAAAAAAAAAAAAAAABISEl9fX2VlZSkpK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9gsJUAACAA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IGO2/mMAAAAAAAAAAAAAAAAAAAAA&#10;AAAAAAAAQIr+/o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7+/uzs7Obm5u5ubn///8AAAAAAAAAAAAAAABAQEBmZmZRUVEIC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t7e&#10;nJycnp6e6enpAAAAAAAAAAAAAAAAFRUVYGBgZGRkJiY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AAAAAA&#10;AAAAAAAAAAAAAAAAAAAAAAAAAAAA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XQ2rA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r6+rGx&#10;sZqamry8vAAAAAAAAAAAAAAAAAAAAERERGZmZk9PTwY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MB2AkKMAAAAAAAAAAAAAAAAAAAAAAAA&#10;AAAAAAAAAAAAAAAAAAAAAAAAAHS+/op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2tqcnJygoKDr6+sAAAAA&#10;AAAAAAAAAAAYGBhhYWFjY2MjIy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4J1KImW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j4r6+vmpqawMDAAAAAAAAAAAAAAAAAAQEBR0dH&#10;ZmZmTExMBQU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M3ic1AAAgA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DgnWpl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fX15ubm6Ghoe7u7gAAAAAAAAAAAAAAABoaGmNj&#10;Y2JiYiAg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DAlmW4AAAAAAAAAHS+/op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39/esrKyamprExMQAAAAAAAAAAAAAAAACAgJKSkpmZmZJSUkEB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Dg3dQAAAAAAAB0vv6K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NTUmpqao6Oj8PDwAAAAAAAAAAAAAAAAHR0dZGRkYmJiHBw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LluFkAACAA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4Nm4AAAAAAB0Sk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X19aqqqpubm8fHxwAAAAAAAAAAAAAAAAMDA01NTWVlZUdHRwMD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CAnSAAAuABIJ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Q0NCampqlpaXy&#10;8vIAAAAAAAAAAAAAAAAgICBlZWVgYGAaGh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4JUfQQAAAAAAAAAAAAAAAAAAAAAAAAAAAAAAAAAAAAAAAAAAAAAAAAAAAAAAAAAAAAA&#10;AAAAAAAAAAAAAAAAAAAAAAAAAAAAAAAAAAC42eAAAC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Pb3/g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z8/OoqKib&#10;m5vLy8sAAAAAAAAAAAAAAAAEBARQUFBlZWVEREQCAg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gQ1NIALi4ANTd4ABA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c3Nmpqap6en9PT0AAAAAAAA&#10;AAAAAAAAIyMjZWVlYGBgFxc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CBjdnQAAAC4ZWqd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Hx8ZeXlzMzMzU1NZubm/T09AAAAAAAAAUFBVdXV729&#10;vdra2nd3dxcX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INz1+AAAgAElEQV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ECK3pvUImW4ZSICrZvetmM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KysqampqoqKj29vYAAAAAAAAAAAAAAAAnJydlZWVe&#10;Xl4VFR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DAdgJCjAAAAAAAAAAAALhlIgJlAAAAAAAAAAAAAAAAAAAA&#10;AAAAAAAAAAAAAAAAAAAAAAB0vv6K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PDwpKSkmpqa09PTAAAAAAAAAAAAAAAABwcHVFRUZmZmPT09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8bGxpqamqqqqvj4+AAAAAAAAAAAAAAAACoqKmZmZl1dXRISE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jmzLo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AAAAAAAAAAAAAAAAAAAAAAAAAAAAAAAA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t&#10;7e2jo6OamprX19cAAAAAAAAAAAAAAAAICAhXV1dmZmY5OTk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BAiv7+i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sLCmpqara2t+fn5&#10;AAAAAAAAAAAAAAAALi4uZmZmW1tbEBA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8L2AAAIAB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vr66GhoZubm9ra2gAA&#10;AAAAAAAAAAAAAAoKCllZWWZmZjU1NQ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MB2ArZK/op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v6/v7+ampqvr6/7+/sAAAAAAAAAAAAAAAAy&#10;MjJmZmZZWVkODg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MB2AkKMAAAAAAAAAAAAAAAAAAAAAAAAAAAAAAAAAAAA&#10;AAAAAAAAAAAAAAB0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OjooKCgnJyc3d3dAAAAAAAAAAAAAAAADAwMW1tbZWVlMzM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MtriKAAAgAElEQVQAAAAAAAAAAAAAAAAAAAAAAAAAAAAAAAAAAAAAAAAAAAAAAAAAAAAAAAAA&#10;AAAAAAAAAAAAAAAAAAAAAAAAAAAAAAAAAAAAAAAAAAAAAAAAAAAAAAAAAAAAAAAAAAAAAAAAAAAA&#10;AAAAAAAAAAAAAAAAAAAAAAAAAAAAAAAAAAAAAAAAAAAAAAAAAAAAAAAAAAAAAAAAAAAAAAAAAAAA&#10;AAAAAAAAAID/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4J1KImW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7+u7u7mpqasrKy/Pz8AAAAAAAAAAAAAAAANjY2ZmZmV1dX&#10;DAw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bm5p6enp2dneDg4AAAAAAAAAAAAAAAAA4ODl1dXWVlZS8vL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39/f39/f39/f39/f7+/v39/f39/f39/f39/f39/f39/f39&#10;/f7+/v39/f39/f39/f39/f39/f39/f39/f7+/v39/f39/f39/f39/f39/f39/f39/f7+/v39/f39&#10;/f39/f39/f39/f39/f39/f7+/v39/f39/f39/f39/f39/f39/f39/dHR09/f2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HR0x8fG0BA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vLy1A&#10;QE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Dgva24AAAAAEib3opAAAAAAAAAICMsAAC4AIy2wIpA&#10;QAAAAAAAQIr+3idKImW4jEJ2Sv6K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z8/Pz8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DAwMDAwMDAwMDAwMDAwICAgMDAwMDAwMDAwMDAwMDAwMDAwMDAwIC&#10;AgMDAwMDAwMDAwMDAwMDAwMDAwMDAwICAgMDAwMDAwMDAwMDAwMDAwMDAwMDAwICAgMDAwMDAwMD&#10;AwMDAwMDAwMDAwMDAwICAgMDAwMDAwMDAwMDAwMDAwMDAwMDA87O0C8vL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HR00BA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Pz8/PwAAAAAAAAAAAAAAAAAAAAAAAAAAAAAAAAA&#10;AAAAAAAAAAAAAAAAAAAAAAAAAAAAAAAAAAAAAAAAAAAAAAAAAAAAAAAAAAAAAAAAAAAAAAAAAAAA&#10;AAAAAAAAAAAAAAAAAAAAAAAAAAAAAAAAAAAAAAAAAAAAAAAAAAAAAAAAAACys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hoaVAQ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gJ0gAALgA1N3gAEAg&#10;AAAAAAAAAAAAIENTSAC4uNTd4ABA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ICAgICBQU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ICdIAAC4ANTd4ABAIAAAAAAAAAAAICMsAAC4ALjZ4AAAIAAAAAAA&#10;AAAAAAAAAAAAAAC42eAAAC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tk/QGAAAgAElE&#10;Q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CAjLAAAuAC42eAAACAAAAAAAAAAAAAgJ0gAALgA1N3g&#10;AEAgAAAAAAAAAAAA4Nm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2tradXV1HBwcV1dXvb29AAAAAAAAAAAAGBgYenp63d3durq6VFRUBg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j4+KampkBAQCcn&#10;J4yMjOzs7AAAAAAAAAEBAUlJSa+vr+Li4oWFhSIiI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KVsXQAACAASURBVAAA&#10;AAAAAAAAAAAAAAAAAAAAAAAAAAAAAAAAAAAAAAAAAAAAAAAAAAAAAAAAAAAAAAAAAAAAAAAAAAAA&#10;AAAAAAAAAAAAAAAAAAAAAAAAAAAAAAAAAAAAAAAAAAAAAAAAAAAAAAAAAAAAAAAAAAAAAAAAAAAA&#10;AAAAAAAAAAAAAAAAAAAAAAAAAAAAAAAAAAAAAAAAAAAAAAAAAAAAAAAAAAAAAAAAAAAAAACA/3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gY3Z0AAAAAAAAAIxCAkqd4AAAAAAgY3Z0AAAA&#10;AAC4ZSICAgICAgJCjAAAAAAAAHRK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bW1nFx&#10;cRsbG1tbW8HBwQAAAAAAAAAAABsbG35+ft/f37a2tlBQUAUF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BAit6b1CJluAAAAAAsIyAAAAAAAABAir50jEKMAAAA&#10;AAAAAAAAAAAAAAAAdL6K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39/erq6uamprFxcUAAAAAAAAA&#10;AAAAAAACAgJLS0tmZmZISEgEB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gY7b+Y8B2AkKMAAAAAAAAAAAAAABAiv7+SnYCQowAAAAA&#10;AAAASJvetmM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iwi9g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9PTmpqapKSk8PDwAAAAAAAA&#10;AAAAAAAAHh4eY2NjYmJiHBw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BAiv7+igAAAAAAAAAAAAAAAAAAAECK&#10;/v6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X19ampqZqamsnJyQAAAAAAAAAAAAAAAAMDA05OTmVl&#10;ZUZGRgMD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DgnUoCAnbAAAAAAAAAAAAAAAAAAAAAAAAAAAAAAAAAAAAAAAAA&#10;AAAAAAAAAAAAAAAAAAAAAAAAAAAAAAAAAAAAAAAAAAAAAAAAAAAAAAAAAAAAAAAAAAAAAAAAAAAA&#10;AAAAAMB2AgICdsAAAAAAAAAAAAAAAAAAAAAAAAAAAMB2AgICAgICAgICAgICAgICAgICAgICAnb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Pz89qamoZGRljY2PJyckAAAAAAAAAAAAhISGFhYXj4+Ourq5JSUkDAw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LrhLU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Dgva24AAC4QgIAvv6KQAAAAAAAAAAAAAAAAAAAAAAA&#10;AAAAAAAAAAAAAAAAAAAAAAAAAAAAAAAAAAAAAAAAAAAAAAAAAAAAAAAAAAAAAAAAAAAAAAAAAAAA&#10;AAAAAAAAAAAAwHZCjAAAAAAAAAAAAAAAAAAAAAAAAAAAAAAAAODd1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Pzp6enm5ubzMzMAAAAAAAAAAAAAAAABAQEUVFRZWVlQ0NDAgI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4Nm4AAAAAABIJyAAAAAAAAAAAAAAAAAAAAAAAAAAAAAAAAAA&#10;AAAAAAAAAAAAAAAAAAAAAAAAAAAAAAAAAAAAAAAAAAAAAAAAAAAAAAAAAAAAAAAAAAAAAAAAAAAA&#10;AMB2AkKMAAAAAAAAAAAAAAAAAAAAAAAAAAAAAAAAAADg2bgAAAB0vv6K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8zMzJubm6ampvX19QAAAAAAAAAAAAAAACQkJGVlZV9fXxcX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CAnSAAAuAAAAAAAAAAAAAAAAAAAAAAAAAAAAAAAAAAAAAAAAAAAAAAA&#10;AAAAAAAAAAAAAAAAAAAAAAAAAAAAAAAAAAAAAAAAAAAAAAAAAAAAAAAAAAAAAAAAAMB2AkKMAAAA&#10;AAAAAAAAAAAAAAAAAAAAAAAAAAAAAAAAAADAtowAAABIJ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x8fGmpqaamprQ0NAA&#10;AAAAAAAAAAAAAAAGBgZSUlJmZmZAQE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Ynic4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gY3Z0AAAAALhllsAAAAAAAAAAAAAAAAAAAAAAAAAAAAAA&#10;AAAAAAAAAAAAAAAAAAAAAAAAAAAAAAAAAAAAAAAAAAAAAAAAAAAAAAAAAAAAAAAAAAAAAMB2AgJC&#10;jAAAAHS+/r50AAAAAAAAAAAAAAAAAAAAAAAAAAAAAADg3dQAAABIU0M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8fHYmJiGhoaampq&#10;0NDQAAAAAAAAAAAAJycnjY2N5eXlp6enQUFB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BAiv7em0gAAIxCAgJKneAAAAAAAAAAAAAAAAAAAAAAAAAAAAAA&#10;AAAAAAAAAAAAAAAAAAAAAAAAAAAAAAAAAAAAAAAAAAAAAAAAAAAAAAAAAAAAAAAAAAAASJve/v6K&#10;QAAAAAAAAAAAAAAAAAAAAAAAAAAAAAAAAAAA4Nm4AAAALCMAnUoCAgICAgICAgICSp3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v75OTky4uLjo6Op+fn/b29gAAAAAAAAcH&#10;B1xcXMLCwtfX13JychQU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MB2AkKMAAAAAAAAAAAAuGUiAmUAAAAAAAAAAAAAAAAAAAAAAAAAAAAAAAAA&#10;AAAAAAAAAHS+/opAAAAAAAAAAAAAAAAAAAAAAAAAAAAAAAAAAAAAAAAAQIr+/gAAAAAAAAAAAAAA&#10;AAAAAAAAAAAAAAAAAAAAAAAAAAAA4N3UAAAAAIxCIgAAAAAAAAAAAAAAALhlIgKtm962Y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4Nm4AAAAAABIm97+/v7+/v7+/v7+3ptI&#10;AAC4ZWqd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t7e2Pj48rKys9PT2jo6P4+PgAAAAAAAAJCQlgYGDGxsbT&#10;09Nubm4SEh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4N3UAAAAAEiblmMgAAAAAAAAAAAAACBjlputImW4&#10;ZZbAY4pAAAAAAAAAAAAAAAAAAAAAAQEBAAAAAAAAAAAAAAAAAAAAAAAAAAAAAAAAAAAAAAAAAAAA&#10;AAAAAAAAAAAAAAAAAAAAAAAAAAAAAAAAAAAAAAAAoaG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2dnYwMC+zMzL/Pz8AAAAAAAAAAAAAAAAHR0eQEBCOTk6CgoK2tre2tr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aG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aG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3jHOvAAAgAElEQVQAAAAAAAAAAAAAAAAAAAAAAAAAAAAA&#10;AAAAAAAAAAAAAAAAAAAAAAAAAAAAAAAAAAAAAAAAAAAAAAAAAAAAAAAAAAAAAAAAAAAAAAAAAAAA&#10;AAAAAAAAAAAAAAAAAAAAAAAAAAAAAAAAAAAAAAAAAAAAAAAAAAAAAAAAAAAAAAAAAAAAAAAAAAAA&#10;AAAAAAAAAAAAAAAAAAAAAAAAAAAAAAAAAAAAAAAAAAAAAAAAAAAAAAAAAAAAAAAAAAAAAAAAoaG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rq6qGhoZubm9vb2wAAAAAAAAAAAAAAAAsLC1lZWWZmZjQ0N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GhpV9fW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GhpV9fW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GhpV9fW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6+&#10;vr6ampqwsLD7+/sAAAAAAAAAAAAAAAAzMzNmZmZYWFgODg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6Ojon5+fnJyc3t7eAAAA&#10;AAAAAAAAAAAADQ0NW1tbZWVlMjI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90JGQ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4J1KImW4AHS+/opAAAAAAAAAAAAAAAAAAADg&#10;2bgAAABIJ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39/bu7u5qamrOzs/z8/AAA&#10;AAAAAAAAAAAAADc3N2VlZVdXVww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CAjLAAAuACMtsCKQEAAAAAAAAAAAAAAAADAtowAAABI&#10;U0M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l5eWenp6dnZ3h4eEAAAAAAAAAAAAAAAAPDw9d&#10;XV1lZWUuLi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QGqbSIxluIxCdkr+ikAAAAAAAAAAAMB2QowAAAB0dmM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j49fX19PT09fX19PT09fX19PT09fX19PT09fX19PT0x8fJHx8bQEB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gY5abrSJluIxCAowAAAAAAAAAAAAAAAAASJve&#10;ik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Li4p6enp2dneTk5AAAAAAAAAAAAAAAABEREV5eXmVlZSsr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7+/vb2&#10;9vX19fT09PX19fT09PX19fT09PX19fT09PX19fT09PX19fT09PX19fT09PX19fT09PX19fT09PX1&#10;9fT09PX19f7+/gAAAAAAAAAAAAAAAAAAAAAAAAAAAAAAAAAAAAAAAAAAAD09O0BA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gY7b+Y8B2AkKMAAAAAAAAAAAAdL7+ik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7+/u1tbWbm5u3t7f///8AAAAAAAAAAAAAAAA+Pj5mZmZTU1MIC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QIr+/ooAAAAAAAAAAAAAAAAAAAAAAAAAAAAAAAAAAECK/v6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f39+dnZ2enp7n5+cAAAAAAAAAAAAAAAAUFBRfX19kZGQoKC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6+vr19fX09PT19fX09PT1&#10;9fX09PT19fX09PT09PT19fX09PT19fX09PT19fX09PT19fX09PT19fX09PT19fX09PT5+fkAAAAA&#10;AAAAAAAAAAAAAAAAAAAAAAAAAAAAAAAAAAAAAAAAAAAAAAAAAAAAAAAAAAAAAAAAAAAAAAAAAAAA&#10;AAAAAAAAAAAAAAAAAAAAAAAAAAAAAAAAAAAAAAAAAAAAAAAAAAAAAAAAAAAAAAAAAAAAAAAAAAAA&#10;AAAAAAAAAAAAAAAAAAAKCgoLCwsMDAwLCwsMDAwLCwsMDAwLCwsMDAwLCwsMDAzY2NpGRk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IxCAowAAAAAAAAAAAAAAAAAAAAAAAAAAAAAAAAAAAAAAAAAAAAAAAAAAAAA&#10;AAAAAAAAAAAAAAAAAAAAAAB0vv6K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7srKy&#10;mpqau7u7////AAAAAAAAAAAAAAAAQkJCZmZmUFBQBwc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zc3JycnJ+fn+rq6gAAAAAA&#10;AAAAAAAAABYWFmFhYWRkZCQk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XiNcAAACAASUR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5+fmwsLCampq+vr4AAAAAAAAA&#10;AAAAAAABAQFFRUVmZmZNTU0G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HS+/op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2dnZm5uboaGh7OzsAAAAAAAAAAAAAAAAGRkZYmJi&#10;Y2NjISE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AAAAAAAAAAAAAAAAAAAAAAAAAAAAAA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V1dWbm5uioqLv7+8AAAAAAAAAAAAAAAAcHBxjY2NiYmIeHh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vb2q6urmpqaxsbGAAAAAAAAAAAAAAAAAgICTExMZWVlSEhIBAQ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U&#10;S22+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LS0pqamqSkpPHx8QAAAAAAAAAAAAAAAB8fH2RkZGFhYRsb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&#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09PSpqambm5vJyckA&#10;AAAAAAAAAAAAAAAEBAROTk5lZWVFRUUDAw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s7Ompqapqam8/PzAAAAAAAAAAAAAAAA&#10;IiIiZWVlYGBgGBg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vLyp6enm5ubzc3NAAAAAAAAAAAA&#10;AAAABQUFUFBQZmZmQkJCAgI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Pz7u7u&#10;7e3t7u7u7u7u7u7u7u7u7e3t7u7u7u7u7u7u7e3t7u7u7u7u/Pz8AAAAAAAAAAAAAAAAAAAAAAAA&#10;AAAAAAAAAAAAAAAAAAAAAAAAAAAAAAAAAAAAAAAAAAAAAAAAAAAAAAAAAAAAAAAAAAAAAAAAAAAA&#10;AAAAAAAAAAAAAAAAAAAAAAAABwcHCwsLDAwMCwsLDAwMCwsLDAwMCwsLDAwMCwsLDAwMCwsLDAwM&#10;CwsLDAwMCwsLDAwMCwsLDAwMCwsLDAwMCwsLBgYG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QIr+/o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vLy5ubm6enp/X19QAAAAAAAAAAAAAAACUlJWVlZV9f&#10;XxYWF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Ly8u7u7u3t7e7u7u7u7u7u7u7u7u3t7e7u7u7u7u7u7u7u7u3t7e7u7v39/QAAAAAAAAAA&#10;AAAAAAAAAAAAAAAAAAAAAAAAAAAAAAAAAAAAAAAAAAAAAAAAAAAAAAAAAAAAAAAAAAAAAAAAAAAA&#10;AAAAAAAAAAAAAAAAAAAAAAsLCxISEhMTExISEhISEhISEhMTE9zc3j8/PQsLCwwMDAsLCwwMDAsL&#10;CwwMDAsLCwwMDAsLCwQE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P0UFQAAIABJ&#10;REFUAAAAAAAAAAAAAAAAAAAAAAAAAAAAAAAAAAAAAAAAAAAAAAAAAAAAAAAAAAAAAAAAAAAAAAAA&#10;AAAAAAAAAAAAAAAAAAAAAAAAAAAAAADx8fGlpaWamprR0dEAAAAAAAAAAAAAAAAGBgZTU1NmZmY/&#10;Pz8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7y8vLu7u7u7u7t7e3u7u7u7u7u7u7t7e3u7u7u7u7u&#10;7u7u7u7t7e3v7+/9/f0AAAAAAAAAAAAAAAAAAAAAAAAAAAAAAAAAAAAAAAAAAAAAAAAAAAAAAAAA&#10;AAAAAAAAAAAAAAAAAAAAAAAAAAAAAAAAAAAAAAAAAAAAAAAAAAAMDAwSEhITExMSEhISEhISEhIT&#10;ExMSEhISEhISEhISEhITExMSEhIREREHBwcAAAAAAAAAAAAAAAAAAAAAAAChoaVfX1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MjImpqaqamp9/f3AAAAAAAAAAAAAAAAKSkpZWVlXV1dFBQ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7+8fHx7u7u7u7u7e3t7u7u7u7u7u7u&#10;7e3t7u7u7u7u7u7u7u7u7e3t7+/v/v7+AAAAAAAAAAAAAAAAAAAAAAAAAAAAAAAAAAAAAAAAAAAA&#10;AAAAAAAAAAAAAAAAAAAAAAAAAAAAAAAAAAAAAAAAAAAAAAAAAAAAAAAAAAAAAAAADQ0NEhISExMT&#10;EhISEhISEhISExMTEhISEhISEhISEhISExMTEhISERERBg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7u&#10;7qSkpJqamtXV1QAAAAAAAAAAAAAAAAgICFVVVWZmZjs7Ow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39/fHx8e7u7u7u7u3t&#10;7e7u7u7u7u7u7u3t7e7u7u7u7u7u7u7u7u3t7e/v7////wAAAAAAAAAAAAAAAAAAAAAAAAAAAAAA&#10;AAAAAAAAAAAAAAAAAAAAAAAAAAAAAAAAAAAAAAAAAAAAAAAAAAAAAAAAAAAAAAAAAAAAAAAAAAAA&#10;AA4ODhISEhMTExISEhISEhISEhISEhMTExISEhISEhISEhMTExISEhEREQUF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V5t7A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E&#10;xMSampqrq6v5+fkAAAAAAAAAAAAAAAAsLCxmZmZcXFwRER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9/f3w8PDu7u7u7u7t7e3u7u7u7u7u7u7u7u7t7e3u7u7u7u7u7u7t7e3w8PD///8A&#10;AAAAAAAAAAAAAAAAAAAAAAAAAAAAAAAAAAAAAAAAAAAAAAAAAAAAAAAAAAAAAAAAAAAAAAAAAAAA&#10;AAAAAAAAAAAAAAAAAAAAAAAAAAAAAAAPDw8SEhITExMSEhISEhISEhISEhITExMSEhISEhISEhIT&#10;ExMSEhIQEBAFBQ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7OzsoqKim5ub2NjYAAAA&#10;AAAAAAAAAAAACQkJWFhYZmZmNzc3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z88PDw7u7u7u7u7e3t7u7u7u7u7u7u7u7u7e3t7u7u7u7u7u7u&#10;7e3t8PDwAAAAAAAAAAAAAAAAAAAAAAAAAAAAAAAAAAAAAAAAAAAAAAAAAAAAAAAAAAAAAAAAAAAA&#10;AAAAAAAAAAAAAAAAAAAAAAAAAAAAAAAAAAAAAAAAAAAAEBAQEhISExMTEhISEhISEhISEhISExMT&#10;EhISEhISEhISEhISExMTEBAQBAQ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DAwJqamq6urvr6+gAAAAAAAAAAAAAAADAw&#10;MGZmZlpaWg8P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qCumAAACAASURBVAAAAAAA&#10;AAAAAAAAAAAAAAAAAAAAAAAAAAAAAAAAAAAAAAAAAAAAAAAAAAAAAPz8/O/v7+7u7u7u7u7u7u3t&#10;7e7u7u7u7u7u7u3t7e7u7u7u7u7u7u7u7vDw8AAAAAAAAAAAAAAAAAAAAAAAAAAAAAAAAAAAAAAA&#10;AAAAAAAAAAAAAAAAAAAAAAAAAAAAAAAAAAAAAAAAAAAAAAAAAAAAAAAAAAAAAAAAAAAAAAEBARAQ&#10;EBISEhISEhMTExISEhISEhISEhMTExISEhISEhISEhISEhMTExAQEAMD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7+/vv7+/u&#10;7u7u7u7u7u7t7e3u7u7u7u7u7u7t7e3u7u7u7u7u7u7u7u7x8fEAAAAAAAAAAAAAAAAAAAAAAAAA&#10;AAAAAAAAAAAAAAAAAAAAAAAAAAAAAAAAAAAAAAAAAAAAAAAAAAAAAAAAAAAAAAAAAAAAAAAAAAAA&#10;AAAAAAABAQERERESEhISEhITExMSEhISEhISEhITExMSEhISEhISEhISEhITExMPDw8DAw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QEBAAAAAAAAAAAAAAAAAAAAAAAAAAAAAAAAAAAAAAAAAAAA&#10;AAAAAAAAAAAAAAAAAAAAAAAAAAAAAAAAAAAAAAAAAAAAAAAAAAAAAAAAAAAAAAAAAAAAAAAAAAAA&#10;AAAAAAAAAAAAAAAAAAAAAAAAAAAAAAAAAAAAAAAAAAAAAAAAAAAAAAAAAAAAAAAAAAAAAAAAAAAA&#10;AAAAAAAAAAAAAAAAAAAA/v7+vb29mpqasbGx+/v7AAAAAAAAAAAAAAAANDQ0ZmZmWFhYDQ0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r67+/v7u7u7u7u7u7u7e3t7u7u7u7u7u7u7e3t7u7u7u7u7u7u7u7u8vLyAAAAAAAAAAAA&#10;AAAAAAAAAAAAAAAAAAAAAAAAAAAAAAAAAAAAAAAAAAAAAAAAAAAAAAAAAAAAAAAAAAAAAAAAAAAA&#10;AAAAAAAAAAAAAAAAAAAAAgICEREREhISEhISExMTEhISEhISEhISEhISExMTEhISEhISEhISExMT&#10;Dw8PAgI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17sCQAAIABJREFUAAAAAAAAAAAA&#10;AAAAAAAAAAAAAAAAAAAAAOfn55+fn5ycnN/f3wAAAAAAAAAAAAAAAA0NDVxcXGVlZTExMQAAAAAA&#10;AAAAAAAAAAAAAAAAAAAAAAAAAAAAAAAAAAAAAAAAAAAAAAAAAAAAAAAAAAAAAAAAAAAAAAAAAAAA&#10;AAAAAAAAAAAAAAAAAAAAAAAAAAAAAAAAAAAAAAAAAAAAAAAAAAAAAAAAAAAAAAAAAAAAAAAAAAAA&#10;AAAAAAAAAAAAgP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r67u7u7u7u7u7u7u7u7e3t7u7u7u7u7u7u&#10;7u7u7e3t7u7u7u7u7u7u8/PzAAAAAAAAAAAAAAAAAAAAAAAAAAAAAAAAAAAAAAAAAAAAAAAAAAAA&#10;AAAAAAAAAAAAAAAAAAAAAAAAAAAAAAAAAAAAAAAAAAAAAAAAAAAAAAAAAgICEhISEhISEhISExMT&#10;EhISEhISEhISEhISExMTEhISEhISEhISExMTDg4OAgI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39/bq6upqamrOzs/39/QAAAAAAAAAAAAAAADg4OGZmZlZWVgsL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n5+e7u7u7u7u7u7u7u7u3t&#10;7e7u7u7u7u7u7u7u7u3t7e7u7u7u7u7u7vT09AAAAAAAAAAAAAAAAAAAAAAAAAAAAAAAAAAAAAAA&#10;AAAAAAAAAAAAAAAAAAAAAAAAAAAAAAAAAAAAAAAAAAAAAAAAAAAAAAAAAAAAAAAAAAAAAAMDAxIS&#10;EhISEhISEhMTExISEhISEhISEhISEhMTExISEhISEhISEhMTEw0NDQIC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k5OSe&#10;np6dnZ3i4uIAAAAAAAAAAAAAAAAPDw9dXV1lZWUuLi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5+fnt7e3u&#10;7u7u7u7u7u7t7e3u7u7u7u7u7u7u7u7t7e3u7u7u7u7u7u719fUAAAAAAAAAAAAAAAAAAAAAAAAA&#10;AAAAAAAAAAAAAAAAAAAAAAAAAAAAAAAAAAAAAAAAAAAAAAAAAAAAAAAAAAAAAAAAAAAAAAAAAAAA&#10;AAAAAAAEBAQSEhISEhISEhITExMSEhISEhISEhISEhITExMSEhISEhISEhISEhIODg4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x5Ck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z8t7e3&#10;mpqatra2/v7+AAAAAAAAAAAAAAAAPDw8ZWVlVFRUCgo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j47e3t7u7u7u7u7u7u7u7u7e3t7u7u7u7u7u7u7e3t7u7u7u7u7u7u&#10;9vb2AAAAAAAAAAAAAAAAAAAAAAAAAAAAAAAAAAAAAAAAAAAAAAAAAAAAAAAAAAAAAAAAAAAAAAAA&#10;AAAAAAAAAAAAAAAAAAAAAAAAAAAAAAAAAAAABAQEExMTEhISEhISEhISExMTEhISEhISEhISExMT&#10;EhISEhISEhISEhISDQ0N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Li4p2dnZ2dneXl5QAAAAAA&#10;AAAAAAAAABISEl5eXmVlZSoqK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f39+3t7e7u7u7u7u7u7u7u7u3t7e7u7u7u7u7u7u3t&#10;7e7u7u7u7u7u7vf39wAAAAAAAAAAAAAAAAAAAAAAAAAAAAAAAAAAAAAAAAAAAAAAAAAAAAAAAAAA&#10;AAAAAAAAAAAAAAAAAAAAAAAAAAAAAAAAAAAAAAAAAAAAAAAAAAUFBRMTExISEhISEhISEhMTExIS&#10;EhISEhISEhMTExISEhISEhISEhISEgwMD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u1tbWampq4uLj///8AAAAAAAAAAAAAAABAQEBl&#10;ZWVSUlIIC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9/fnJycnp6e6OjoAAAAAAAAAAAAAAAAFBQUYGBg&#10;ZGRkJyc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9vb27u7u7e3t7u7u7u7u7u7u7e3t7u7u7u7u7u7u7u7u7e3t7u7u7u7u+fn5AAAAAAAAAAAAAAAA&#10;AAAAAAAAAAAAAAAAAAAAAAAAAAAAAAAAAAAAAAAAAAAAAAAAAAAAAAAAAAAAAAAAAAAAAAAAAAAA&#10;AAAAAAAAAAAAAAAABwcHExMTEhISEhISEhISExMTEhISEhISEhISEhISExMTEhISEhISEhISCgoK&#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r6+rKyspqamru7uwAAAAAAAAAAAAAAAAAAAENDQ2ZmZk9PTwcH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39/ejo6OHh4eHh4eLi4sDAwsHBve7u7u7u7u3t7e7u7u7u7vr6+gAA&#10;AAAAAAAAAAAAAAAAAAAAAAAAAAAAAAAAAAAAAAAAAAAAAAAAAAAAAAAAAAAAAAAAAAAAAAAAAAAA&#10;AAAAAAAAAAAAAAAAAAAAAAAAAAAAAAgICBMTExISEhISEhISEhMTExISEhISEhISEhISEhMTExIS&#10;EhISEhISEgoK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b29ucnJyfn5/r6+sAAAAAAAAAAAAA0JTbYAAAIABJREFUAAAXFxdhYWFkZGQjIy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4&#10;+Pji4uLi4uLh4eHh4eHi4uLh4eHh4eHk5OT7+/sAAAAAAAAAAAAAAAAAAAAAAAAAAAAAAAAAAAAA&#10;AAAAAAAAAAAAAAAAAAAAAAAAAAAAAAAAAAAAAAAAAAAAAAAAAAAAAAAAAAAJCQkTExMSEhISEhIS&#10;EhISEhITExMSEhISEhISEhITExMSEhISEhISEhIJCQ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n5r6+vmpqav7+/AAAAAAAAAAAAAAAAAQEBRkZGZmZmTU1NBQU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v4uLi4eHh4eHh4uLi4eHh4eHh4uLi6enpAAAA&#10;AAAAAAAAAAAAAAAAAAAAAAAAAAAAAAAAAAAAAAAAAAAAAAAAAAAAAAAAAAAAAAAAAAAAAAAACgoK&#10;ExMTEhISEhISEhISEhISExMTEhISEhISEhISEhISExMTEhISERERCQk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jY2Jubm6Ghoe3t&#10;7QAAAAAAAAAAAAAAABkZGWNjY2NjYyAg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39/efn&#10;5+Hh4eHh4eLi4uHh4eHh4eLi4uHh4fT09AAAAAAAAAAAAAAAAAAAAAAAAAAAAAAAAAAAAAAAAAAA&#10;AAAAAAAAAAAAAAAAAAAAABMTEx4eHh8fHx8fH+jo6kZGRBISEhISEhMTExISEhEREQgI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Z8Wh4AAAgAElEQVQAAAAAAAAAAAAAAAAAAAAAAAAAAAAAAAAA&#10;AAAAAAAAAAAAAAAAAAAAAAAAAAAAAAAAAAAAAAAAAAAAAAAAAAAAAAAAAAAAAAAAAAAAAAAAAAAA&#10;AAAAAAAAAAAAAAAAAAAAAAAAAAAAAAAAAAAAAAAAAAAAAAAAAAAAAAAAAAAAAAAAAAAAAAAAAAAA&#10;AAAAAAAAAAAAAAAAAAAAAAAAAAAAAAAAAAAAAAAAAAAAAAAAAAAAAAAAAAAAAAAAAAAAAAAAAID/&#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f3962trZqa&#10;msPDwwAAAAAAAAAAAAAAAAICAklJSWZmZkpKSgQE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f39+Li4uLi4uHh4eHh4eLi&#10;4uHh4eHh4eTk5Pz8/AAAAAAAAAAAAAAAAAAAAAAAAAAAAAAAAAAAAAAAAAAAAAAAAAAAAAAAAAAA&#10;AAICAhsbGx8fHx4eHh8fHx8fHx8fHx4eHh4eHgwMDAAAAAAAAAAAAKGhpV9fW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U1NSbm5ujo6Pv7+8AAAAAAAAA&#10;AAAAAAAcHBxkZGRiYmIdHR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7u7i4uLh4eHh4eHi4uLh4eHh4eHi4uLq6uoAAAAAAAAAAAAAAAAAAAAAAAAA&#10;AAAAAAAAAAAAAAAAAAAAAAAAAAAAAAAAAAAAAAAJCQkfHx8eHh4fHx8fHx8eHh4fHx8fHx8aGhoF&#10;BQ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AAAAAAA&#10;AAAAAAAAAAAAAAAAAAAAAAAAAAAAAAAAAAAAAAAAAAAAAAAAAAAAAAAAAAAAAAAAAAAAAAAAAAAA&#10;AAAAAAAAAAAAAAAAAAAAAAAAAAAAAAAA9vb2qqqqmpqax8fHAAAAAAAAAAAAAAAAAwMDTExMZWVl&#10;SEhIAwM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395ubm4eHh4uLi4eHh4eHh4eHh&#10;4uLi4eHh9fX1AAAAAAAAAAAAAAAAAAAAAAAAAAAAAAAAAAAAAAAAAAAAAAAAAAAAAAAAAAAAAAAA&#10;FBQUHh4eHx8fHx8fHh4eHx8fHx8fHh4eFBQU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ZqVoQ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AAAAAAAAAAAAAAAAAAAAAAAAAAAAAAAAAAAAEBAQAAAAAAAAAAAAAAAAAAAAAAAAAAAAAAAAAA&#10;AAAAAAAAAAAAAAAAAAAAAAAAAAAAAAAAANHR0ZqamqWlpfHx8QAAAAAAAAAAAAAAAB8fH2RkZGFh&#10;YRsbG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b29uLi4uLi4uHh4eHh4eLi4uHh4eHh4eTk5P39/QAAAAAAAAAA&#10;AAAAAAAAAAAAAAAAAAAAAAAAAAAAAAAAAAAAAAAAAAAAAAAAAAMDAxsbGx8fHx4eHh8fHx8fHx4e&#10;Hh8fHx4eHgsL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09PSoqKibm5vKysoAAAAAAAAAAAAAAAAEBARPT09lZWVFRUUCAg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t7e3i4uLh4eHh&#10;4eHi4uLh4eHh4eHi4uLr6+sAAAAAAAAAAAAAAAAAAAAAAAAAAAAAAAAAAAAAAAAAAAAAAAAAAAAA&#10;AAAAAAAAAAAKCgofHx8eHh4fHx8fHx8eHh4fHx8fHx8aGhoEB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c3Nm5ubpaWl9PT0AAAAAAAAAAAAAAAAIyMjZGRkYGBgGBgYAAAAAAAAAAAAAAAAAAAAAAAAAAAA&#10;AAAAAAAAAAAAAAAA2pNDvw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z85ubm4eHh4uLi4eHh4eHh4uLi4eHh4uLi9fX1&#10;AAAAAAAAAAAAAAAAAAAAAAAAAAAAAAAAAAAAAAAAAAAAAAAAAAAAAAAAAAAAAAAAFBQUHx8fHx8f&#10;Hx8fHh4eHx8fHx8fHh4eExMT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Ly&#10;8qenp5qams7OzgAAAAAAAAAAAAAAAAUFBVJSUmVlZUFBQQIC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b2&#10;9uHh4eLi4uHh4eHh4eLi4uHh4eHh4eXl5f39/QAAAAAAAAAAAAAAAAAAAAAAAAAAAAAAAAAAAAAA&#10;AAAAAAAAAAAAAAAAAAAAAAMDAxwcHB8fHx4eHh8fHx8fHx4eHh8fHx4eHgoKC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Kysqbm5unp6f29vYA&#10;AAAAAAAAAAAAAAAmJiZlZWVfX18VFR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t7e3h4eHh4eHh4eHi4uLh4eHh4eHi4uLs7OwAAAAA&#10;AAAAAAAAAAAAAAAAAAAAAAAAAAAAAAAAAAAAAAAAAAAAAAAAAAAAAAAAAAALCwsfHx8eHh4fHx8f&#10;Hx8eHh4fHx8fHx8ZGRkEB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zW4m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PDwpaWlmpqa0tLSAAAA&#10;AAAAAAAAAAAABwcHU1NTZmZmPj4+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z85eXl4eHh4uLi4eHh4eHh4uLi4eHh4uLi9vb2AAAAAAAAAAAAAAAAAAAAAAAAAAAA&#10;AAAAAAAAAAAAAAAAAAAAAAAAAAAAAAAAAAAAFRUVHx8fHx8fHh4eHx8fHx8fHx8fHh4eEhIS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bGxpubm6qqqvf39wAAAAAAAAAAAAAAACkp&#10;KWZmZl1dXRMT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X19eHh4eLi4uHh4eHh4eLi4uHh4eHh&#10;4eXl5f7+/gAAAAAAAAAAAAAAAAAAAAAAAAAAAAAAAAAAAAAAAAAAAAAAAAAAAAAAAAAAAAQEBBwc&#10;HB8fHx4eHh8fHx8fHx4eHh8fHx4eHgkJ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sLCzW1tYAAAAAAAAAAAAAAAAICAhWVlZmZmY6Ojo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s7Ozh4eHh4eHi4uLh4eHh4eHh4eHi4uLt7e0AAAAAAAAAAAAAAAAAAAAAAAAAAAAAAAAA&#10;AAAAAAAAAAAAAAAAAAAAAAAAAAAAAAAMDAwfHx8eHh4fHx8fHx8eHh4fHx8fHx8ZGRkDAw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dsmVU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CA/3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1tYAAAAAAAAAAAAtLS1mZmZbW1sR&#10;ER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7+/vl5eXh4eHi&#10;4uLh4eHh4eHi4uLh4eHi4uL39/cAAAAAAAAAAAAAAAAAAAAAAAAAAAAAAAAAAAAAAAAAAAAAAAAA&#10;AAAAAAAAAAAAAAAWFhYfHx8fHx8eHh4fHx8fHx8eHh4fHx8RERE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goKWFhYZmZmNjY2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PT04eHh4uLi4eHh4eHh4uLi4eHh4eHh5ubm/v7+AAAAAAAAAAAA&#10;AAAAAAAAAAAAAAAAAAAAAAAAAAAAAAAAAAAAAAAAAAAAAAAABAQEHR0dHx8fHh4eHx8fHx8fHh4e&#10;Hx8fHR0dCQk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aWlltbWw4ODgAAAAAAAAAAAAAAAAAAAAAAAAAAAAAA&#10;AAAAAAAAAAAAAAAAAAAAAAAAAAAAAAAAAAAAAAAAAAAAAAAAAAAAAAAAAAAAAAAAAAAAAAAAAAAA&#10;Gj5rgQ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vr6+Hh4eHh4eLi4uHh4eHh4eHh4eLi4u7u7gAAAAAAAAAAAAAAAAAAAAAAAAAAAAAAAAAAAAAA&#10;AAAAAAAAAAAAAAAAAAAAAAAAAA0NDR8fHx4eHh8fHx8fHx4eHh8fHx8fHxgYGAMD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paW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vk5OTh4eHi4uLh4eHh4eHi4uLh4eHi4uL4+PgA&#10;AAAAAAAAAAAAAAAAAAAAAAAAAAAAAAAAAAAAAAAAAAAAAAAAAAAAAAAAAAAAAAAXFxcfHx8fHx8e&#10;Hh4fHx8fHx8eHh4fHx8QEB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Pz&#10;4eHh4uLi4eHh4eHh4uLi4eHh4eHh5ubm////AAAAAAAAAAAAAAAAAAAAAAAAAAAAAAAAAAAAAAAA&#10;AAAAAAAAAAAAAAAAAAAABQUFHR0dHx8fHh4eHx8fHx8fHh4eHx8fHR0dCAg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sMf4g&#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rq6uHh4eHh4eLi4uHh4eHh4eLi&#10;4uHh4e/v7wAAAAAAAAAAAAAAAAAAAAAAAAAAAAAAAAAAAAAAAAAAAAAAAAAAAAAAAAAAAAAAAA0N&#10;DR8fHx8fHx8fHx8fHx4eHh8fHx8fHxcXFwMD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AAAA&#10;AAAAAAAAAAAAAAAAAAAAAAAA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6+vrk5OTh4eHi4uLh4eHh4eHi4uLh4eHi4uL5+fkAAAAAAAAAAAAAAAAAAAAAAAAAAAAA&#10;AAAAAAAAAAAAAAAAAAAAAAAAAAAAAAAAAAAYGBgfHx8fHx8eHh4fHx8fHx8eHh4fHx8QEB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vLy4uLi4eHh4eHh4eHh4uLi4eHh4eHh&#10;5+fn////AAAAAAAAAAAAAAAAAAAAAAAAAAAAAAAAAAAAAAAAAAAAAAAAAAAAAAAAAAAABQUFHh4e&#10;Hx8fHh4eHx8fHx8fHh4eHx8fHR0dBwc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6C//E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7+/urq6uHh4eHh4eLi4uHh4eHh4eLi4uHh4fDw8AAAAAAAAAAAAAAAAAAA&#10;AAAAAAAAAAAAAAAAAAAAAAAAAAAAAAAAAAAAAAAAAAAAAA8PDx4eHh8fHx8fHx4eHh8fHx8fHx8f&#10;HxcXFwIC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6+vrj4+Ph4eHi4uLh4eHh&#10;4eHi4uLh4eHj4+P5+fkAAAAAAAAAAAAAAAAAAAAAAAAAAAAAAAAAAAAAAAAAAAAAAAAAAAAAAAAA&#10;AAAAAAAZGRkfHx8fHx8eHh4fHx8fHx8eHh4fHx8PDw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r59bQAAIABJREFU&#10;AAAAAAAAAAAAAAAAAAAAAAAAAAAAAAAAAAAAAAAAAAAAAAAAAAAAAAAAAAAAAAAAAAAAAAAAAAAA&#10;AAAAAAAAAAAAAAAAAAAAAAAAAAAAAAAA8fHx4uLi4eHh4eHh4uLi4eHh4eHh4eHh6Ojo////AAAA&#10;AAAAAAAAAAAAAAAAAAAAAAAAAAAAAAAAAAAAAAAAAAAAAAAAAAAAAAAABgYGHh4eHx8fHh4eHx8f&#10;Hx8fHh4eHx8fHBwcBwcHAAAAAAAAAAAAAAAAAAAAAAAAgP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DAdgJCjHS+/opAAAAAAAAAAAAAAAAAAAAAAAAAAADgnUoiZbgAAAAAAAAAAAB0vv6K&#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7+&#10;6enp4eHh4eHh4uLi4eHh4eHh4uLi4eHh8fHxAAAAAAAAAAAAAAAAAAAAAAAAAAAAAAAAAAAAAAAA&#10;AAAAAAAAAAAAAAAAAAAAAAAAEBAQHh4eHx8fHx8fHh4eHx8fHx8fHh4eFxcXAgI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jevHHAAAgAElEQ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xrDLU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SCcgAAAAAAAAAAAAAAAAAAAAAAAAAAAAAAAAAAAAAAAA&#10;AAAAAAAAAAAAAAAAAAAAAAAAAAAAAAAAAAAAAAAAAAAAAAAAAAAAAAAAAAAAAAAAAAAAAAAAAAAA&#10;AAAAAAAAAAAAAAAAAAAAAAAAAAAAAJeXlwAAAAAAAAAAAAAAAAAAAAAAAAAAAAAAAAAAAAAAAAAA&#10;AAICAhoaGh8fHx8fHx4eHh8fHx8fHx4eHh4eHg0NDQAAkJb1NA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AAAAAAAAAAAAAAAAAAAAAAAAAAAAAAAAAAAAAAAAAAAA&#10;AAAAAAAAAAAAAAAAAAAAAAAAAAAAAAAAAAAAAAAAAAAAAAAAAAAAAAAFBQUTExQTExMUFBQTExQT&#10;ExQTExMUFBQRERIDAwMAAAAAAAAAAAAAAADq6u7q6u7MzN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ho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ho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ho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QEBAAAAjY2NHx8fHx8fHh4eFRUV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aGlX19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aGlX19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zeo4BAAAgAElEQ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D/fwAAAAAAAAAAAAAAAAAAAAAAAAAAAAAAAAAAAAAAAAAA&#10;AAAAAAAAAAAAAAAAAAAAAAAAAAAAAAAAAAAAAAAAAAAAAAAAAAAAAAAAAAAAAAAAAAChoaVfX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YFw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gJ0gAALi42eAAACAAAAAAAAAAAAAAAAAA&#10;AAAAAAAAAAAAAAAAAAAAAAAAAAAAAAAAAAAAAAAAAAAAAAAAAAAAAAAAAAAAAAAAAAAAAAAAAAAA&#10;AAAAAAAAAAAAAAAAAAAAAAAAAAAAAAAAAAAAAAAAAAAAAAAAcnJ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3dQA&#10;AAAALCM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CAjLAAAAACMtsAAAAAAAAAAAAAAAAAAAADgva24AAAASC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gjeE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QEp0AAAAAIy2wAAAAAAAAAAAAAAAAADgva24&#10;AAAASFND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BAaptIAAAAjEICdsAAAAAAAAAA4J1KImW4AAAAdHZj&#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CBjlptIAAAAAIxCAgICAgICAiJluAAAAAB0vopAAAAAAAAA&#10;AAAAAAAAAAAAAAAAAAAAAAAAAAAAAAAAAAAAAAAAAAAAAAAAAAAAAAAAAAAAAAAAAAAAAAAAAAAA&#10;AAAAAAAAAAAAAAAAAAAAAAAAAAAAAAAAAAAAAAAAAAAAAAAAAAAAAAAAAAAAAAAAAAAAAAAAAAAA&#10;AAAAAAAAAAAAAAAAAAAAAAAAAAAAZiPLbQ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CBjtv7em0gAAAAAAAAAAAAAAAB0vv7+ik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BA&#10;iv7+igAAAAAAAAAAAAAAAAAAAAAAAAAAAAAAAAAAIGO2/m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abpW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mm8A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3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AAAAAAAAAA&#10;AAAAAAAAAAAAAAAAAAAAAAAAAAAAAAAAAAAAAAAAAAAAAAAAAAAAAAAAAAAAAAAAAAAAAAAAAAAA&#10;AAAAAAAAAAAAZRpTwA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AA&#10;AAAAAAAAAAAAAAAAAAAAAAAAAAA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YlsYAAAgAElEQV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7vUq0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Syy&#10;eA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P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pnSKI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29vbz8/P09PTz8/P09PTz8/P09PTz8/P09PT09PTNzc/n5+MGBgYFBQUGBgYGBgYGBgYFBQUG&#10;BgYGBgYGBgYFBQUGBgYGBgYGBgYFBQUGBgYGBgYGBgYFBQUGBgYGBgYEBAQ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AAAAAAA&#10;AAAAAAAAAAAAAAAAAAAAAAAAAA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QADw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D/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5+fnz8/P09PTz8/P09PTz8/P09PTz8/P0&#10;9PTz8/P09PTz8/P09PT09PTz8/P09PTz8/P09PTz8/P09PT29vYAAAAAAAAAAAAAAAAAAAAAAAAA&#10;AAAAAAAAAAAAAAAAAAAAAAAAAAAAAAAAAAAAAAAAAAAAAAAAAAAAAAAAAAAAAAAAAAAAAAAAAAAA&#10;AAAAAAAAAAAAAAAAAAAAAAAAAAAAAAAAAAAAAAAAAAAAAAAAAAAAAAAAAAACAgIMDAwMDAwNDQ0M&#10;DAwNDQ0MDAwNDQ0MDAwNDQ0MDAwNDQ0MDAwNDQ0MDAwNDQ0MDAwMDAwNDQ0MDAwMDAwFBQ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DAuQEB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BJ0AAACAA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C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GBgYGBgYAAAAAAAAAAAAAAAAAAAAAAAAA&#10;AAAAAAAAAAAAAAAAAAAAAAAAAAAAAAAAAAAAAAAAAAAAAAAAAAChoaVfX1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aGlPj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4eHj09PTz8/P09PTz8/P09PTz8/P09PTz8/P0&#10;9PT5+fkAAAAAAAAAAAAAAAAAAAAAAAAAAAAAAAAAAAAAAAAAAAAAAAAAAAAAAAAAAAAAAAAAAAAA&#10;AAAAAAAAAAAAAAAAAAAAAAAAAAAAAAAAAAAAAAAAAAAAAAAAAAAAAAAAAAAAAAAAAAAAAAAAAAAA&#10;AAAAAAAAAAAAAAAEBAQNDQ0MDAwNDQ0MDAwNDQ0MDAwNDQ0MDAwNDQ0MDAwNDQ0MDAwMDAwNDQ0M&#10;DAwNDQ0MDAwNDQ0MDAwLCwsDAw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YmJAAAAAAAAAAAAAAAAAAAAAAAAAAAAAAAAAAAAAAAA&#10;AAAAAAAAAAAAAAAAAAAAAAAAAAAAAAAAAAAAAAAAAAAAAAAAAAAAAAAAAAAAAAAAAAAAAAAAAAAA&#10;AAAACwsLDQ0NDAwMDQ0NDAwMDAwMDQ0NDAwMDQ0NDAwMDQ0NDAwMDQ0NDAwMDQ0NDAwMDQ0NDAwM&#10;DQ0NDAwMBgYG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sXA7YAAAgA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FBQ0NDQwMDA0NDQwMDA0NDQwMDA0NDQwMDA0NDQwMDA0NDQwMDAwMDA0NDQwMDA0NDQwM&#10;DA0NDQwMDAsLCwIC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EAAAAAAAAA&#10;AAAAAAAAAAAAAAAAAAAAAAAAAAAAAAAAAACIiIgNDQ0NDQ0MDAwNDQ0MDAwNDQ0MDAwMDAwNDQ0G&#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QEBAAAAd3d3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suGawAACAA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3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w+KDw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t5gXpAAAgAElEQV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UB11w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RbI8QAAIAB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P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eU2/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AAAAAA&#10;AAAAAAAAAAAAAAAAAAAAAAAAAAAA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7a&#10;1mM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Rl1Mg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DAdgICAgICAgICAgICAgICAgICAgICAgJ2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Dg3d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o1g+hAAAgAElE&#10;Q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Dg2bgAAAB0vv6K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DAtowAAABIJ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Dg3dQAAABIU0M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sPi40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4Nm4AAAALCMAnUoCAgICAgICAgICSp3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4N3UAAAAAIxCImW4AAAAAAAAAAAAALhlIgJKn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ODZuAAAAAAASJve/v7+/v7+/v7+/t6bSAAAuGVqneAAAAAAAAAA&#10;AAAAAAAAAAAAAAAAAAAAAAAAAAAAAAAAAAAAAAAAAAAAAAAAAAAARAy5zw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ODd1AAAAABIm5ZjIAAAAAAAAAAAAAAgY5abSAAAuGWW&#10;wAAAAAAAAAAAAAAAAAAAAAAAAAEBAQEBAQEBAQEBAQEBAQEBAQEBAQEBAQEBAQEBAQEBAQEBAQEB&#10;AQEBAQEBAQEBAQEBAQEBAQEBAQ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v3UBAQEBSZzf////&#10;////////////////////////////////////////////////////////////////////////////&#10;//////////////////////////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iYMm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8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nSAAA&#10;ALjZ4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OCdSgICAgJ2wAAAAAAAAAAAAAAAAAAAAAAA4Nm4AAAASC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9x2X0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3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CAjLAAAAACMtsAAAAAAAAAAAAAAAAAAAADAtowA&#10;AABIU0M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QGqbSAAAAIxCdsAAAAAAAAAAAAAAAMB2QowAAAB0dmM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gY7b+/r50AAAAAAAAAAAAAAAAdL7+/rZj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uev0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F1R8g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P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R+DnM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3exxgAACAASUR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dQ1wg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w&#10;IgG5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CdSgICAgICAgICAgICAnb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B2AgICAgICAgICAgICAgICAgICAgICAnbAAAAAAAAAAAAAAAAAAAAA&#10;AAAAAAAAAAAAAAAAAAAAAAAAAAAAAAAAAAAAAAAAAAAAAAAAAAAAAAAAAAAAAAAAAAAAAAAAAAAA&#10;AAAAAAAAAAAAAAAAAAAAAAAAAAAAAAAAAAAAAAAAAAAAAAAAAAAAAAAAAAAAAAAAAAAAAEABR8IA&#10;ACAASURB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B2AgICdsAAAAAAAAAAAAAAAAAAAAAAAAAAAAAAAOCdSgIC&#10;AgICAgICAgICAnb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B2AgICdsAAAAAAAAAAAAAAAAAAAAAAAAAAAMB2AgIC&#10;AgICAgICAgICAgICAgICAgICAnb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CdSgIiZbgAAAAAAAAAAAAAAACMQgICds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Dd1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HZCjAAAAAAAAAAAAAAAAAAAAAAAAAAAAAAAAOCdSgIiZbgAAAAAAAAA&#10;AAAAAACMQgICd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HZCjAAAAAAAAAAAAAAAAAAAAAAAAAAAAAAAAODd1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J1qZbgAAABIm97+/v7+/v7+3ptIAAAAAIxCds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2bgAAAB0vv7+/v7+/v7+/v7+/v7+/v7+ik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B2AkKMAAAAAAAAAAAAAAAAAAAAAAAAAAAAAAAA4J1qZbgAAABIm97+/v7+/v7+3ptI&#10;AAAAAIxCd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B2AkKMAAAAAAAAAAAAAAAAAAAAAAAAAAAAAAAAAADg2bgAAAB0vv7+/v7+/v7+&#10;/v7+/v7+/v7+ik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43+OwAAIABJ&#10;REFUAAAAAAAAAAAAAAAAAAAAAAAAAAAAAAAAAAAAAAAAAAAAAAAAAAAAAAAAAAAAAAAAAAAAAAAA&#10;AAAAAAAAAAAAAAAAAAAAAAAAwJZluAAAAHS+tmMgAAAAAAAAACBjtt6bSAAAAIyKne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towAAABIJy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B2AgJCjAAAAAAAAAAAAAAAAAAAAAAAAAAAAAAAAAAAwJZluAAAAHS+tmMgAAAA&#10;AAAAACBjtt6bSAAAAIyKne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B2AgJCjAAAAAAAAAAAAAAAAAAAAAAAAAAAAAAAAAAAAADAtowAAABIJ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LaMAAAAAHRKQAAAAAAAAAAAAAAAAAAgQ1NIAAAAuK29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3dQAAABIU0M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B2AgJCjAAAAHS+/r50AAAAAAAAAAAAAAAAAAAAAAAAAAAAwLaMAAAAAHRKQAAAAAAAAAAAAAAA&#10;AAAgQ1NIAAAAuK29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B2AgJCjAAAAHS+/r50AAAAAAAAAAAAAAAAAAAAAAAAAAAAAADg3dQAAABIU0M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N3UAAAAAHRKQAAAAAAAAAAAAAAAAAAAACBDU0gAAAC42e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Nm4AAAALCMAnUoCAgICAgICAgICSp3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Jve/v6KQAAAAAAAAAAAAAAAAAAAAAAAAAAAAAAA4N3UAAAAAHRKQAAAAAAAAAAAAAAAAAAAACBD&#10;U0gAAAC42e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OCJ6r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Jve/v6KQAAAAAAAAAAAAAAAAAAAAAAAAAAAAAAAAAAA4Nm4AAAALCMA&#10;nUoCAgICAgICAgICSp3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DZuAAAAAAAAAAAAAAAAAAAAAAAAAAAAAAAICMsAAAAANTd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N3UAAAAAIxCImW4AAAAAAAAAAAAALhlIgJKne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Ir+/rZjIAAAAAAAAAAAAAAAAAAAAAAAAAAAAAAAAAAAAODZuAAAAAAAAAAAAAAAAAAAAAAA&#10;AAAAAAAAICMsAAAAANTd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Ir+/rZjIAAAAAAAAAAAAAAAAAAAAAAAAAAAAAAAAAAAAAAA4N3UAAAAAIxCImW4AAAA&#10;AAAAAAAAALhlIgJKn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IJ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DZuAAAAAAASJve/v7+/v7+/v7+/t6bSAAAuGVqne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IJ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DZuAAAAAAASJve/v7+/v7+/v7+&#10;/t6bSAAAuGVqne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Dd1AAAAABIm5ZjIAAAAAAAAAAAAAAgY5abSAAAuGWWwAAAAAAAAAAAAAAAAAAAAAAA&#10;AAAAAAAAAAAAAAAAAAAAAAAAAAAAAAAAAAAAAAAAAAAAAAAAAAAAAAAAAAAAAAAAAAAAAAAAAAAA&#10;AAAAAAAAAAAAAAAAAAAAAAAAAAAAAAAAAAAAAAAAAAAAAAAAAAAAAELpiaMAACAA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3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N3UAAAAAEib&#10;lmMgAAAAAAAAAAAAACBjlptIAAC4ZZb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Bjtv7+/v62YyAAAAAAAAAAAAAAAAAAACAjLAAAAADU3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Bjtv7+/v62YyAAAAAA&#10;AAAAAAAAAAAAACAjLAAAAADU3e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AnSAAAALjZ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CdIAAAAuNn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nSAAAALjZ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CdIAAAAuNn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1P//egAAIABJREFUAAAAAAAAAAAA&#10;AAAAAAAAAAAAAAAAAAAAAAAAAAAAAAAAAAAAAAAAAAAAAAAAAAAAAAAAAAAAAAAAAAAAAAAAAAAA&#10;AAAAAAAAAAAAAAAAAAAAAAAAAAAAAAAAAAAAAAAAAAAAAAAAAAAAAAAAAODd1AAAAAAsI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Dd1AAAAAAsI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CMsAAAAAIy2wAAAAAAAAAAAAAAAAAAAAOC9rbgAAABIJ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J1KAgICAnbAAAAAAAAAAAAAAAAAAAAAAADg2bgAAABIJ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CMsAAAAAIy2wAAAAAAAAAAAAAAA&#10;AAAAAOC9rbgAAABIJ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J1KAgICAnbAAAAAAAAAAAAA&#10;AAAAAAAAAADg2bgAAABIJ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SnQAAAAAjLbAAAAAAAAAAAAAAAAAAOC9rbgAAABIU0M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AjLAAAAACMtsAAAAAAAAAAAAAAAAAAAADAtowAAABIU0M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SnQAAAAAjLbAAAAAAAAAAAAAAAAAAOC9&#10;rbgAAABIU0M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3YQt7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jLAAAAACMtsAA&#10;AAAAAAAAAAAAAAAAAADAtowAAABIU0M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Bqm0gAAACMQgJ2wAAAAAAAAADgnUoiZbgAAAB0dmM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GqbSAAAAIxCdsAAAAAAAAAAAAAAAMB2QowAAAB0dmM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Bqm0gAAACMQgJ2wAAAAAAA&#10;AADgnUoiZbgAAAB0dmM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GqbSAAAAIxCdsAAAAAA&#10;AAAAAAAAAMB2QowAAAB0dmM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nUoiZbgAAAAAAAAAAAAAAAAAAAAAAHS+/op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CdSiJluAAAAAAAAAAAAAAAAAAAAAAASJvetmM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dgJCjAB0vv6KQAAAAAAAAAAAAAAAAAAAAADgnUoiZbgAAAAAAAAAAAAAAAAA&#10;AAAAAHS+/op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dgJCjAB0vv6KQAAAAAAAAAAAAAAAAAAAAOCdSiJluAAAAAAAAAAAAAAA&#10;AAAAAAAASJvetmM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GO2/t6bSAAAAAAAAAAAAAAAAHS+/v6K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Y7b+/r50AAAAAAAAAAAAAAAAdL7+/rZjIAAAAAAAAAAAAAAAAAAAAAAAAAAA&#10;AAAAAAAAAAAAAAAAAAAAAAAAAAAAAAAAAAAAAAAAAAAAAAAAAAAAAAAAAAAAAAAAAAAAAAAAAAAA&#10;AAAAAAAAAAAAAAAAAAAAAAAAAAAAAAAAAAAAAODKFq0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GO2/t6bSAAAAAAA&#10;AAAAAAAAAHS+/v6K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Y7b+/r50AAAA&#10;AAAAAAAAAAAAdL7+/rZj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7KwSQwAAIABJRE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P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i+01K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BMnJQ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4J1qZbgAAHS+i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dgICAkKtAAAAAAAAAAAAAAAAAAAAAAAAAAAAAAAAAAAAAAAAAAAAAAAA&#10;AAAAAAAAAAAAAAAAAAAAAAAAAAAAAAAAAAAAAAAAAAAAAAAAAAAAAAAAAAAAAAAAAAAAAAAAAAAA&#10;AAAAAAAAAAAAAAAAAAAAAAAAAAAAACBjlptIAACMQnb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L57lUg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nWpluAAAdL6K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B2QowAAAAAAAAAAAAAAAAAAAAAAAAAAAAAAAAAAAAAAAAAAAAA&#10;AAAAAAAAAAAAAAAAAAAAAAAAAAAAAAAAAAAAAAAAAAAAAAAAAAAAAAAAAAAAAAAAAAAAAAAAAAAA&#10;AAAAAAAAAAAAAAAAAAAAAAAAAAAAAAAAAAAAAAAAACBjlptIAACMQkqd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HYCQowAAAAAdL7+ik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CdSiJluABIm962Y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dgJCjAAAAEib3rZjIAAAAAAAAAAAAAAAAAAAAAAAAAAAAAAAAAAAAAAA&#10;AAAAAAAAAAAAAAAAAAAAAAAAAAAAAAAAAAAAAAAAAAAAAAAAAAAAAAAAAAAAAAAAAAAAAAAAAAAA&#10;AAAAAAAAAAAAAAAAAAAAAAAAAAAAAAAAAAAAAAAAwHYCQowAAEib3rZj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J1qZbgAAAB0dmM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Bqm0gAAAC4ZZb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qd8M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D/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lmW4AAAASJtq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Y3Z0AAAAAIyKne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oaZaw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Nkn9GA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6m+1M&#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IJyAAAAAAAAAAAAAAAAAAAAAAAAAAAAAAAAAAAAAAAAAAAAAA&#10;AAAAAAAAAAAAAAAAAAAAAAAAAAAAAAAAAAAAAAAAAAAAAAAAAAAAAAC4ZSICAgICAgICAgICAgIC&#10;AgICAgICAgICAgICQowAAAAAAAC42eAAAAAAAAAAAAAAAAAAAAAAAAAAAAAAAAAAAAAAAAAAAAAA&#10;AAAAAAAAAAAAAAAAAAAAAAAAAAAAAAAAAAAAAAAAAAAAAAAAAAAAAABIJ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4ZSICAgICAgIC&#10;AgICAgICAgICAgICAgICAgICQowAAAAAAAC42eAAAAAAAABAir50AAAAAAAAAAAAAAAAAAAAuGUi&#10;AgICAgICAkqd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N3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N3UAAAAAAAAAAAAAAAAAAAAAAAAAAAA&#10;AAAAAAAAAAAAAAAAAAAAAAAAAAAAAAAAAAAAAAAAAABAiv7em0gAAAAAAAAAAAAAAAAAAAAAAAAA&#10;AAC4ZSICAgJKneAAAAAAAAAAAAAAAAAAAAAAAAAAAAAAAAAAAAAAAAAAAAAA1N3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o6tso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38AAAAA&#10;AAAAAAAAAAAAAAAAAAAAAAAAAAAAAAAAAAAAAAAAAAAAAAAAAAAAAAAAAAAAAAAASJve/v7+/v7+&#10;/v7+/v7+/v7+/v7+/v7+/v7+/v7+/v7+/v7+/op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Jve&#10;/v7+/v7+/v7+/v7+/v7+/v7+/v7+/v7+/v7+/v7+/v7+/opAAAAAAAAAAAAAAAAgY7b+/v7+/r50&#10;AAAAAAAAAAAAAAAAAAAAAAAAAAC4ZSJ2wAAAAAAAAAAAAAAAAAAAAAAAAAAAAAAAAAAAAAAAAAAA&#10;LCM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jLAAAAAAAALjZ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jLAAAAAAAALjZ4AAAAAAA&#10;AAAAAAAAAAAAAAAAAAAAAAAAAAAAAAAAAAAAAAAAAAAAAAAAAAAAAAAAAAAAAAAAAABAiv7+/v7+&#10;/v7+/t6bSAAAAAAAAAAAAAAAjLb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kKZY1Q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tA8D4AAAgAElEQ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UBqA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B2AkKMAABIm962Y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HYCQowAAEib3rZj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aptIAAAAuGWW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gnYqMAAAAAHR2Y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BjlptIAAAAjIqd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lmW4AAAASJtq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orPBIQ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P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GN2dAAAALhlls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J2KjAAAAEiblmM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Irem0gAAIxCds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nWpluAAASJuWY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nUoiZbgAdL7+ik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CdSiJluAB0vv6K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J7Qx+AAAgAElEQ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5KhJ0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zzpGpQ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wedi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ZDKbz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9gAAAABOH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">
                <v:shape id="Picture 9" o:spid="_x0000_s1027" type="#_x0000_t75" alt="G percent trans" style="position:absolute;left:1800;top:1722;width:8280;height:49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TH&#10;kEXEAAAA2gAAAA8AAABkcnMvZG93bnJldi54bWxEj0FrwkAUhO9C/8PyCt50o0jV1FVCQVCxB6Me&#10;vL1mn0kw+zbNrpr+e7cgeBxm5htmtmhNJW7UuNKygkE/AkGcWV1yruCwX/YmIJxH1lhZJgV/5GAx&#10;f+vMMNb2zju6pT4XAcIuRgWF93UspcsKMuj6tiYO3tk2Bn2QTS51g/cAN5UcRtGHNFhyWCiwpq+C&#10;skt6NQpOg+HPdTzS/js5btbJ6NeldrNVqvveJp8gPLX+FX62V1rBFP6vhBsg5w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THkEXEAAAA2gAAAA8AAAAAAAAAAAAAAAAAnAIA&#10;AGRycy9kb3ducmV2LnhtbFBLBQYAAAAABAAEAPcAAACNAwAAAAA=&#10;">
                  <v:imagedata r:id="rId9" o:title="G percent trans"/>
                </v:shape>
                <v:shapetype id="_x0000_t41" coordsize="21600,21600" o:spt="41" adj="-8280,24300,-1800,4050" path="m@0@1l@2@3nfem0,0l21600,,21600,21600,,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10" o:spid="_x0000_s1028" type="#_x0000_t41" style="position:absolute;left:8040;top:3161;width:1440;height:3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XQemxQAA&#10;ANsAAAAPAAAAZHJzL2Rvd25yZXYueG1sRI9Pa8JAEMXvhX6HZQRvdWOhIqmrFFupQin459LbmB2z&#10;odnZkF1N9NN3DgVvM7w37/1mtuh9rS7UxiqwgfEoA0VcBFtxaeCwXz1NQcWEbLEOTAauFGExf3yY&#10;YW5Dx1u67FKpJIRjjgZcSk2udSwceYyj0BCLdgqtxyRrW2rbYifhvtbPWTbRHiuWBocNLR0Vv7uz&#10;N8DHQxPeb+Ofl9hV/nP65T6+N70xw0H/9goqUZ/u5v/rtRV8oZdfZAA9/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dB6bFAAAA2wAAAA8AAAAAAAAAAAAAAAAAlwIAAGRycy9k&#10;b3ducmV2LnhtbFBLBQYAAAAABAAEAPUAAACJAwAAAAA=&#10;" adj="-7830,-1008,,11335" filled="f">
                  <v:shadow opacity="49150f"/>
                  <v:textbox style="mso-fit-shape-to-text:t" inset="0,,0">
                    <w:txbxContent>
                      <w:p w14:paraId="7F3ABBE9" w14:textId="77777777" w:rsidR="001414F6" w:rsidRDefault="001414F6" w:rsidP="001414F6">
                        <w:pPr>
                          <w:pStyle w:val="Callout"/>
                        </w:pPr>
                        <w:proofErr w:type="spellStart"/>
                        <w:r>
                          <w:t>Unboiled</w:t>
                        </w:r>
                        <w:proofErr w:type="spellEnd"/>
                        <w:r>
                          <w:t>, light</w:t>
                        </w:r>
                      </w:p>
                    </w:txbxContent>
                  </v:textbox>
                </v:shape>
                <v:shape id="AutoShape 11" o:spid="_x0000_s1029" type="#_x0000_t41" style="position:absolute;left:8040;top:4932;width:1440;height:3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EaI9wgAA&#10;ANsAAAAPAAAAZHJzL2Rvd25yZXYueG1sRE9La8JAEL4X/A/LCN7qJoIi0VWKrahQCj4uvU2z02ww&#10;Oxuyq4n+erdQ8DYf33Pmy85W4kqNLx0rSIcJCOLc6ZILBafj+nUKwgdkjZVjUnAjD8tF72WOmXYt&#10;7+l6CIWIIewzVGBCqDMpfW7Ioh+6mjhyv66xGCJsCqkbbGO4reQoSSbSYsmxwWBNK0P5+XCxCvjn&#10;VLv3e/o99m1pN9NP8/G165Qa9Lu3GYhAXXiK/91bHeen8PdLPEA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kRoj3CAAAA2wAAAA8AAAAAAAAAAAAAAAAAlwIAAGRycy9kb3du&#10;cmV2LnhtbFBLBQYAAAAABAAEAPUAAACGAwAAAAA=&#10;" adj="-7830,-1008,,11335" filled="f">
                  <v:shadow opacity="49150f"/>
                  <v:textbox style="mso-fit-shape-to-text:t" inset="0,,0">
                    <w:txbxContent>
                      <w:p w14:paraId="5CFBFCE8" w14:textId="77777777" w:rsidR="001414F6" w:rsidRDefault="001414F6" w:rsidP="001414F6">
                        <w:pPr>
                          <w:pStyle w:val="Callout"/>
                        </w:pPr>
                        <w:r>
                          <w:t>Boiled, light</w:t>
                        </w:r>
                      </w:p>
                    </w:txbxContent>
                  </v:textbox>
                </v:shape>
                <v:shape id="AutoShape 12" o:spid="_x0000_s1030" type="#_x0000_t41" style="position:absolute;left:8070;top:4069;width:1440;height:5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TfzwAAA&#10;ANsAAAAPAAAAZHJzL2Rvd25yZXYueG1sRE/fa8IwEH4X9j+EG/im6YqVrTOKFIW9DGZX9nw0t7as&#10;uYQkav3vl8HAt/v4ft5mN5lRXMiHwbKCp2UGgri1euBOQfN5XDyDCBFZ42iZFNwowG77MNtgqe2V&#10;T3SpYydSCIcSFfQxulLK0PZkMCytI07ct/UGY4K+k9rjNYWbUeZZtpYGB04NPTqqemp/6rNR8P5S&#10;1ebLnhqDRXF0hyJ8rHxQav447V9BRJriXfzvftNpfg5/v6QD5PY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frTfzwAAAANsAAAAPAAAAAAAAAAAAAAAAAJcCAABkcnMvZG93bnJl&#10;di54bWxQSwUGAAAAAAQABAD1AAAAhAMAAAAA&#10;" adj="-5355,20083,,7378" filled="f">
                  <v:shadow opacity="49150f"/>
                  <v:textbox style="mso-fit-shape-to-text:t" inset="0,,0">
                    <w:txbxContent>
                      <w:p w14:paraId="1EF57390" w14:textId="77777777" w:rsidR="001414F6" w:rsidRDefault="001414F6" w:rsidP="001414F6">
                        <w:pPr>
                          <w:pStyle w:val="Callout"/>
                        </w:pPr>
                        <w:r>
                          <w:t>No chloroplasts, light</w:t>
                        </w:r>
                      </w:p>
                    </w:txbxContent>
                  </v:textbox>
                  <o:callout v:ext="edit" minusy="t"/>
                </v:shape>
                <v:shape id="AutoShape 13" o:spid="_x0000_s1031" type="#_x0000_t41" style="position:absolute;left:8040;top:5275;width:1440;height:3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2V6HwAAA&#10;ANsAAAAPAAAAZHJzL2Rvd25yZXYueG1sRE/NSgMxEL4LvkMYoTeb1YLVtWkphULxUlp9gGEz3YTd&#10;mSxJ2l3f3giCt/n4fme1mbhXN4rJBzHwNK9AkTTBemkNfH3uH19BpYxisQ9CBr4pwWZ9f7fC2oZR&#10;TnQ751aVEEk1GnA5D7XWqXHEmOZhICncJUTGXGBstY04lnDu9XNVvWhGL6XB4UA7R013vrKBruP9&#10;wb0NLn6Ml+NxufXMrTdm9jBt30FlmvK/+M99sGX+An5/KQfo9Q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2V6HwAAAANsAAAAPAAAAAAAAAAAAAAAAAJcCAABkcnMvZG93bnJl&#10;di54bWxQSwUGAAAAAAQABAD1AAAAhAMAAAAA&#10;" adj=",20718,,11335" filled="f">
                  <v:shadow opacity="49150f"/>
                  <v:textbox style="mso-fit-shape-to-text:t" inset="0,,0">
                    <w:txbxContent>
                      <w:p w14:paraId="5E73D0CE" w14:textId="77777777" w:rsidR="001414F6" w:rsidRDefault="001414F6" w:rsidP="001414F6">
                        <w:pPr>
                          <w:pStyle w:val="Callout"/>
                        </w:pPr>
                        <w:proofErr w:type="spellStart"/>
                        <w:r>
                          <w:t>Unboiled</w:t>
                        </w:r>
                        <w:proofErr w:type="spellEnd"/>
                        <w:r>
                          <w:t>, dark</w:t>
                        </w:r>
                      </w:p>
                    </w:txbxContent>
                  </v:textbox>
                  <o:callout v:ext="edit" minusy="t"/>
                </v:shape>
                <w10:anchorlock/>
              </v:group>
            </w:pict>
          </mc:Fallback>
        </mc:AlternateContent>
      </w:r>
    </w:p>
    <w:p w14:paraId="6B5CDA84" w14:textId="77777777" w:rsidR="001414F6" w:rsidRDefault="001414F6" w:rsidP="001414F6">
      <w:pPr>
        <w:pStyle w:val="BodyText"/>
      </w:pPr>
    </w:p>
    <w:p w14:paraId="6437E8B2" w14:textId="77777777" w:rsidR="001414F6" w:rsidRDefault="001414F6" w:rsidP="001414F6">
      <w:pPr>
        <w:pStyle w:val="SectionHead"/>
      </w:pPr>
      <w:r>
        <w:t>Analysis &amp; Questions</w:t>
      </w:r>
    </w:p>
    <w:p w14:paraId="4F3EBA87" w14:textId="2C4CE2D2" w:rsidR="001414F6" w:rsidRPr="001414F6" w:rsidRDefault="001414F6" w:rsidP="001414F6">
      <w:pPr>
        <w:pStyle w:val="Question"/>
        <w:tabs>
          <w:tab w:val="clear" w:pos="360"/>
        </w:tabs>
        <w:ind w:left="360" w:hanging="360"/>
        <w:rPr>
          <w:rFonts w:ascii="Times New Roman" w:hAnsi="Times New Roman"/>
          <w:sz w:val="18"/>
          <w:szCs w:val="18"/>
        </w:rPr>
      </w:pPr>
      <w:r>
        <w:rPr>
          <w:rFonts w:ascii="Times New Roman" w:hAnsi="Times New Roman"/>
          <w:b w:val="0"/>
        </w:rPr>
        <w:t>1.</w:t>
      </w:r>
      <w:r>
        <w:rPr>
          <w:rFonts w:ascii="Times New Roman" w:hAnsi="Times New Roman"/>
          <w:b w:val="0"/>
        </w:rPr>
        <w:tab/>
      </w:r>
      <w:r w:rsidRPr="001414F6">
        <w:rPr>
          <w:rFonts w:ascii="Times New Roman" w:hAnsi="Times New Roman"/>
          <w:b w:val="0"/>
        </w:rPr>
        <w:t xml:space="preserve">Which of the pigments that you observed in the chromatography experiment is most </w:t>
      </w:r>
      <w:r w:rsidRPr="001414F6">
        <w:rPr>
          <w:rFonts w:ascii="Times New Roman" w:hAnsi="Times New Roman"/>
          <w:b w:val="0"/>
        </w:rPr>
        <w:tab/>
      </w:r>
      <w:r w:rsidRPr="001414F6">
        <w:rPr>
          <w:rFonts w:ascii="Times New Roman" w:hAnsi="Times New Roman"/>
          <w:b w:val="0"/>
        </w:rPr>
        <w:t>easily dissolved by the solvent? How do you know?</w:t>
      </w:r>
    </w:p>
    <w:p w14:paraId="3486A3F6" w14:textId="2A26ABD1" w:rsidR="001414F6" w:rsidRPr="001414F6" w:rsidRDefault="001414F6" w:rsidP="001414F6">
      <w:pPr>
        <w:pStyle w:val="Answers"/>
        <w:rPr>
          <w:rFonts w:ascii="Times New Roman" w:hAnsi="Times New Roman"/>
          <w:szCs w:val="18"/>
        </w:rPr>
      </w:pPr>
      <w:r w:rsidRPr="001414F6">
        <w:rPr>
          <w:rFonts w:ascii="Times New Roman" w:hAnsi="Times New Roman"/>
          <w:szCs w:val="18"/>
        </w:rPr>
        <w:t xml:space="preserve">The pigment that moved the farthest, xanthophyll, is dissolved most easily and is the lightest of the </w:t>
      </w:r>
      <w:r w:rsidRPr="001414F6">
        <w:rPr>
          <w:rFonts w:ascii="Times New Roman" w:hAnsi="Times New Roman"/>
          <w:szCs w:val="18"/>
        </w:rPr>
        <w:tab/>
      </w:r>
      <w:r w:rsidRPr="001414F6">
        <w:rPr>
          <w:rFonts w:ascii="Times New Roman" w:hAnsi="Times New Roman"/>
          <w:szCs w:val="18"/>
        </w:rPr>
        <w:t>pigments.</w:t>
      </w:r>
    </w:p>
    <w:p w14:paraId="289A3AE2" w14:textId="77777777" w:rsidR="001414F6" w:rsidRDefault="001414F6" w:rsidP="001414F6">
      <w:pPr>
        <w:pStyle w:val="Answers"/>
      </w:pPr>
    </w:p>
    <w:p w14:paraId="68B55786" w14:textId="77777777" w:rsidR="001414F6" w:rsidRPr="001414F6" w:rsidRDefault="001414F6" w:rsidP="001414F6">
      <w:pPr>
        <w:pStyle w:val="Question"/>
        <w:rPr>
          <w:rFonts w:ascii="Times New Roman" w:hAnsi="Times New Roman"/>
          <w:b w:val="0"/>
        </w:rPr>
      </w:pPr>
      <w:r w:rsidRPr="001414F6">
        <w:rPr>
          <w:rFonts w:ascii="Times New Roman" w:hAnsi="Times New Roman"/>
          <w:b w:val="0"/>
        </w:rPr>
        <w:t>2.</w:t>
      </w:r>
      <w:r w:rsidRPr="001414F6">
        <w:rPr>
          <w:rFonts w:ascii="Times New Roman" w:hAnsi="Times New Roman"/>
          <w:b w:val="0"/>
        </w:rPr>
        <w:tab/>
      </w:r>
      <w:r w:rsidRPr="001414F6">
        <w:rPr>
          <w:rFonts w:ascii="Times New Roman" w:hAnsi="Times New Roman"/>
          <w:b w:val="0"/>
        </w:rPr>
        <w:t xml:space="preserve">How would the </w:t>
      </w:r>
      <w:proofErr w:type="spellStart"/>
      <w:r w:rsidRPr="001414F6">
        <w:rPr>
          <w:rStyle w:val="Emphasis"/>
          <w:rFonts w:ascii="Times New Roman" w:hAnsi="Times New Roman"/>
          <w:b w:val="0"/>
        </w:rPr>
        <w:t>Rf</w:t>
      </w:r>
      <w:proofErr w:type="spellEnd"/>
      <w:r w:rsidRPr="001414F6">
        <w:rPr>
          <w:rFonts w:ascii="Times New Roman" w:hAnsi="Times New Roman"/>
          <w:b w:val="0"/>
        </w:rPr>
        <w:t xml:space="preserve"> value change if a different solvent were used?</w:t>
      </w:r>
    </w:p>
    <w:p w14:paraId="0FEBB056" w14:textId="77777777" w:rsidR="001414F6" w:rsidRPr="001414F6" w:rsidRDefault="001414F6" w:rsidP="001414F6">
      <w:pPr>
        <w:pStyle w:val="Answers"/>
        <w:rPr>
          <w:rFonts w:ascii="Times New Roman" w:hAnsi="Times New Roman"/>
          <w:szCs w:val="18"/>
        </w:rPr>
      </w:pPr>
      <w:r w:rsidRPr="001414F6">
        <w:rPr>
          <w:rFonts w:ascii="Times New Roman" w:hAnsi="Times New Roman"/>
          <w:szCs w:val="18"/>
        </w:rPr>
        <w:t xml:space="preserve">Separation of the pigments is dependent upon the solvent's ability to dissolve the pigments. Using a solvent in which the pigments are insoluble would cause the experiment to fail. </w:t>
      </w:r>
    </w:p>
    <w:p w14:paraId="5FD881FF" w14:textId="77777777" w:rsidR="001414F6" w:rsidRDefault="001414F6" w:rsidP="001414F6">
      <w:pPr>
        <w:pStyle w:val="Note"/>
        <w:rPr>
          <w:i w:val="0"/>
          <w:sz w:val="18"/>
          <w:szCs w:val="18"/>
        </w:rPr>
      </w:pPr>
      <w:r w:rsidRPr="001414F6">
        <w:rPr>
          <w:rStyle w:val="Bold"/>
          <w:i w:val="0"/>
          <w:sz w:val="18"/>
          <w:szCs w:val="18"/>
        </w:rPr>
        <w:t>Note:</w:t>
      </w:r>
      <w:r w:rsidRPr="001414F6">
        <w:rPr>
          <w:i w:val="0"/>
          <w:sz w:val="18"/>
          <w:szCs w:val="18"/>
        </w:rPr>
        <w:t xml:space="preserve"> One way to demonstrate this is to repeat the black ink demo using insoluble ink and water as the solvent and then repeat using acetone as the solvent.</w:t>
      </w:r>
    </w:p>
    <w:p w14:paraId="5D6318CE" w14:textId="77777777" w:rsidR="001414F6" w:rsidRDefault="001414F6" w:rsidP="001414F6">
      <w:pPr>
        <w:pStyle w:val="Question"/>
        <w:tabs>
          <w:tab w:val="clear" w:pos="360"/>
        </w:tabs>
        <w:ind w:left="360" w:hanging="360"/>
        <w:rPr>
          <w:rFonts w:ascii="Times New Roman" w:hAnsi="Times New Roman"/>
          <w:b w:val="0"/>
        </w:rPr>
      </w:pPr>
    </w:p>
    <w:p w14:paraId="3DBB77CB" w14:textId="77777777" w:rsidR="001414F6" w:rsidRDefault="001414F6" w:rsidP="001414F6">
      <w:pPr>
        <w:pStyle w:val="Question"/>
        <w:tabs>
          <w:tab w:val="clear" w:pos="360"/>
        </w:tabs>
        <w:ind w:left="360" w:hanging="360"/>
        <w:rPr>
          <w:rFonts w:ascii="Times New Roman" w:hAnsi="Times New Roman"/>
          <w:b w:val="0"/>
        </w:rPr>
      </w:pPr>
    </w:p>
    <w:p w14:paraId="62687BD2" w14:textId="5BEF823B" w:rsidR="001414F6" w:rsidRPr="001414F6" w:rsidRDefault="001414F6" w:rsidP="001414F6">
      <w:pPr>
        <w:pStyle w:val="Question"/>
        <w:tabs>
          <w:tab w:val="clear" w:pos="360"/>
        </w:tabs>
        <w:ind w:left="360" w:hanging="360"/>
        <w:rPr>
          <w:rStyle w:val="NumberStyle"/>
          <w:rFonts w:ascii="Times New Roman" w:hAnsi="Times New Roman"/>
          <w:b w:val="0"/>
        </w:rPr>
      </w:pPr>
      <w:r w:rsidRPr="001414F6">
        <w:rPr>
          <w:rFonts w:ascii="Times New Roman" w:hAnsi="Times New Roman"/>
          <w:b w:val="0"/>
        </w:rPr>
        <w:lastRenderedPageBreak/>
        <w:t>3.</w:t>
      </w:r>
      <w:r w:rsidRPr="001414F6">
        <w:rPr>
          <w:rFonts w:ascii="Times New Roman" w:hAnsi="Times New Roman"/>
          <w:b w:val="0"/>
          <w:i/>
        </w:rPr>
        <w:tab/>
      </w:r>
      <w:r w:rsidRPr="001414F6">
        <w:rPr>
          <w:rStyle w:val="NumberStyle"/>
          <w:rFonts w:ascii="Times New Roman" w:hAnsi="Times New Roman"/>
          <w:b w:val="0"/>
        </w:rPr>
        <w:t xml:space="preserve">What is the role of DPIP in this experiment? What would happen to your results if you forgot to add the DPIP to cuvette #3? </w:t>
      </w:r>
    </w:p>
    <w:p w14:paraId="03A60A93" w14:textId="77777777" w:rsidR="001414F6" w:rsidRPr="001414F6" w:rsidRDefault="001414F6" w:rsidP="001414F6">
      <w:pPr>
        <w:pStyle w:val="Answers"/>
        <w:rPr>
          <w:rStyle w:val="NumberStyle"/>
          <w:rFonts w:ascii="Times New Roman" w:hAnsi="Times New Roman"/>
          <w:sz w:val="18"/>
        </w:rPr>
      </w:pPr>
      <w:r w:rsidRPr="001414F6">
        <w:rPr>
          <w:rStyle w:val="NumberStyle"/>
          <w:rFonts w:ascii="Times New Roman" w:hAnsi="Times New Roman"/>
          <w:sz w:val="18"/>
        </w:rPr>
        <w:t>DPIP is the electron acceptor and is reduced by electrons from chlorophyll.</w:t>
      </w:r>
    </w:p>
    <w:p w14:paraId="13F04CEC" w14:textId="77777777" w:rsidR="001414F6" w:rsidRDefault="001414F6" w:rsidP="001414F6">
      <w:pPr>
        <w:pStyle w:val="Answers"/>
        <w:rPr>
          <w:rStyle w:val="NumberStyle"/>
          <w:rFonts w:ascii="Times New Roman" w:hAnsi="Times New Roman"/>
          <w:sz w:val="18"/>
        </w:rPr>
      </w:pPr>
      <w:r w:rsidRPr="001414F6">
        <w:rPr>
          <w:rStyle w:val="NumberStyle"/>
          <w:rFonts w:ascii="Times New Roman" w:hAnsi="Times New Roman"/>
          <w:sz w:val="18"/>
        </w:rPr>
        <w:t xml:space="preserve">If you forgot to add DPIP to cuvette #3, the % Transmittance would mimic that of the boiled chloroplast. Without DPIP, it would appear that photosynthesis was not occurring and the solution would not change color. </w:t>
      </w:r>
    </w:p>
    <w:p w14:paraId="0E640952" w14:textId="77777777" w:rsidR="001414F6" w:rsidRDefault="001414F6" w:rsidP="001414F6">
      <w:pPr>
        <w:pStyle w:val="Answers"/>
        <w:rPr>
          <w:rStyle w:val="NumberStyle"/>
          <w:rFonts w:ascii="Times New Roman" w:hAnsi="Times New Roman"/>
          <w:sz w:val="18"/>
        </w:rPr>
      </w:pPr>
    </w:p>
    <w:p w14:paraId="2866FA4B" w14:textId="77777777" w:rsidR="001414F6" w:rsidRPr="001414F6" w:rsidRDefault="001414F6" w:rsidP="001414F6">
      <w:pPr>
        <w:pStyle w:val="Question"/>
        <w:rPr>
          <w:rStyle w:val="NumberStyle"/>
          <w:rFonts w:ascii="Times New Roman" w:hAnsi="Times New Roman"/>
          <w:b w:val="0"/>
        </w:rPr>
      </w:pPr>
      <w:r w:rsidRPr="001414F6">
        <w:rPr>
          <w:rStyle w:val="NumberStyle"/>
          <w:rFonts w:ascii="Times New Roman" w:hAnsi="Times New Roman"/>
          <w:b w:val="0"/>
        </w:rPr>
        <w:t>4.</w:t>
      </w:r>
      <w:r w:rsidRPr="001414F6">
        <w:rPr>
          <w:rStyle w:val="NumberStyle"/>
          <w:rFonts w:ascii="Times New Roman" w:hAnsi="Times New Roman"/>
          <w:b w:val="0"/>
        </w:rPr>
        <w:tab/>
      </w:r>
      <w:r w:rsidRPr="001414F6">
        <w:rPr>
          <w:rStyle w:val="NumberStyle"/>
          <w:rFonts w:ascii="Times New Roman" w:hAnsi="Times New Roman"/>
          <w:b w:val="0"/>
        </w:rPr>
        <w:t>Compare the % Transmittance in cuvettes #3 and #4.</w:t>
      </w:r>
    </w:p>
    <w:p w14:paraId="119CE006" w14:textId="77777777" w:rsidR="001414F6" w:rsidRPr="001414F6" w:rsidRDefault="001414F6" w:rsidP="001414F6">
      <w:pPr>
        <w:pStyle w:val="Answers"/>
        <w:rPr>
          <w:rFonts w:ascii="Times New Roman" w:hAnsi="Times New Roman"/>
        </w:rPr>
      </w:pPr>
      <w:r w:rsidRPr="001414F6">
        <w:rPr>
          <w:rFonts w:ascii="Times New Roman" w:hAnsi="Times New Roman"/>
        </w:rPr>
        <w:t xml:space="preserve">The </w:t>
      </w:r>
      <w:proofErr w:type="spellStart"/>
      <w:r w:rsidRPr="001414F6">
        <w:rPr>
          <w:rFonts w:ascii="Times New Roman" w:hAnsi="Times New Roman"/>
        </w:rPr>
        <w:t>unboiled</w:t>
      </w:r>
      <w:proofErr w:type="spellEnd"/>
      <w:r w:rsidRPr="001414F6">
        <w:rPr>
          <w:rFonts w:ascii="Times New Roman" w:hAnsi="Times New Roman"/>
        </w:rPr>
        <w:t xml:space="preserve"> chloroplasts should show a fairly constant rate of increase in % Transmittance during the experiment. The boiled chloroplasts should show little to no change in % Transmittance.</w:t>
      </w:r>
    </w:p>
    <w:p w14:paraId="2EC65A3E" w14:textId="0A80D2FF" w:rsidR="001414F6" w:rsidRDefault="001414F6" w:rsidP="001414F6">
      <w:pPr>
        <w:pStyle w:val="Answers"/>
        <w:ind w:left="360" w:hanging="360"/>
        <w:rPr>
          <w:rStyle w:val="NumberStyle"/>
          <w:rFonts w:ascii="Times New Roman" w:hAnsi="Times New Roman"/>
          <w:sz w:val="18"/>
        </w:rPr>
      </w:pPr>
    </w:p>
    <w:p w14:paraId="316A46B2" w14:textId="77777777" w:rsidR="001414F6" w:rsidRPr="001414F6" w:rsidRDefault="001414F6" w:rsidP="001414F6">
      <w:pPr>
        <w:pStyle w:val="Question"/>
        <w:rPr>
          <w:rStyle w:val="NumberStyle"/>
          <w:rFonts w:ascii="Times New Roman" w:hAnsi="Times New Roman"/>
          <w:b w:val="0"/>
        </w:rPr>
      </w:pPr>
      <w:r w:rsidRPr="001414F6">
        <w:rPr>
          <w:rStyle w:val="NumberStyle"/>
          <w:rFonts w:ascii="Times New Roman" w:hAnsi="Times New Roman"/>
          <w:b w:val="0"/>
        </w:rPr>
        <w:t>5.</w:t>
      </w:r>
      <w:r w:rsidRPr="001414F6">
        <w:rPr>
          <w:rStyle w:val="NumberStyle"/>
          <w:rFonts w:ascii="Times New Roman" w:hAnsi="Times New Roman"/>
          <w:b w:val="0"/>
        </w:rPr>
        <w:tab/>
      </w:r>
      <w:r w:rsidRPr="001414F6">
        <w:rPr>
          <w:rStyle w:val="NumberStyle"/>
          <w:rFonts w:ascii="Times New Roman" w:hAnsi="Times New Roman"/>
          <w:b w:val="0"/>
        </w:rPr>
        <w:t>Explain in your own words why the colorimeter was used in this lab. What data did it help you collect?</w:t>
      </w:r>
    </w:p>
    <w:p w14:paraId="5526D8B4" w14:textId="77777777" w:rsidR="001414F6" w:rsidRPr="001414F6" w:rsidRDefault="001414F6" w:rsidP="001414F6">
      <w:pPr>
        <w:pStyle w:val="Answers"/>
        <w:rPr>
          <w:rFonts w:ascii="Times New Roman" w:hAnsi="Times New Roman"/>
        </w:rPr>
      </w:pPr>
      <w:r w:rsidRPr="001414F6">
        <w:rPr>
          <w:rFonts w:ascii="Times New Roman" w:hAnsi="Times New Roman"/>
        </w:rPr>
        <w:t xml:space="preserve">The colorimeter quantifies how much color change occurred in each cuvette. The colorimeter is a device that measures light absorbance or light transmittance through a solution. The colorimeter allows you to measure the % absorbance or the % Transmittance of several different wavelengths of visible light. </w:t>
      </w:r>
      <w:bookmarkStart w:id="0" w:name="_GoBack"/>
      <w:bookmarkEnd w:id="0"/>
    </w:p>
    <w:p w14:paraId="4A4AF250" w14:textId="383EC061" w:rsidR="001414F6" w:rsidRPr="001414F6" w:rsidRDefault="001414F6" w:rsidP="001414F6">
      <w:pPr>
        <w:pStyle w:val="Answers"/>
        <w:ind w:left="360" w:hanging="360"/>
        <w:rPr>
          <w:rStyle w:val="NumberStyle"/>
          <w:rFonts w:ascii="Times New Roman" w:hAnsi="Times New Roman"/>
          <w:sz w:val="18"/>
        </w:rPr>
      </w:pPr>
    </w:p>
    <w:p w14:paraId="6A401C3B" w14:textId="636A7458" w:rsidR="001414F6" w:rsidRPr="001414F6" w:rsidRDefault="001414F6" w:rsidP="001414F6">
      <w:pPr>
        <w:pStyle w:val="Note"/>
        <w:rPr>
          <w:i w:val="0"/>
          <w:sz w:val="18"/>
          <w:szCs w:val="18"/>
        </w:rPr>
      </w:pPr>
    </w:p>
    <w:p w14:paraId="1F09B51F" w14:textId="77777777" w:rsidR="001414F6" w:rsidRPr="001414F6" w:rsidRDefault="001414F6" w:rsidP="001414F6">
      <w:pPr>
        <w:pStyle w:val="Question"/>
        <w:rPr>
          <w:rStyle w:val="NumberStyle"/>
          <w:rFonts w:ascii="Times New Roman" w:hAnsi="Times New Roman"/>
          <w:b w:val="0"/>
        </w:rPr>
      </w:pPr>
      <w:r w:rsidRPr="001414F6">
        <w:rPr>
          <w:rFonts w:ascii="Times New Roman" w:hAnsi="Times New Roman"/>
          <w:b w:val="0"/>
        </w:rPr>
        <w:t>6.</w:t>
      </w:r>
      <w:r w:rsidRPr="001414F6">
        <w:rPr>
          <w:rFonts w:ascii="Times New Roman" w:hAnsi="Times New Roman"/>
          <w:b w:val="0"/>
        </w:rPr>
        <w:tab/>
      </w:r>
      <w:r w:rsidRPr="001414F6">
        <w:rPr>
          <w:rStyle w:val="NumberStyle"/>
          <w:rFonts w:ascii="Times New Roman" w:hAnsi="Times New Roman"/>
          <w:b w:val="0"/>
        </w:rPr>
        <w:t>Relate leaves changing color in the fall to the accessory pigments.</w:t>
      </w:r>
    </w:p>
    <w:p w14:paraId="52761624" w14:textId="77777777" w:rsidR="001414F6" w:rsidRPr="001414F6" w:rsidRDefault="001414F6" w:rsidP="001414F6">
      <w:pPr>
        <w:pStyle w:val="Answers"/>
        <w:rPr>
          <w:rFonts w:ascii="Times New Roman" w:hAnsi="Times New Roman"/>
        </w:rPr>
      </w:pPr>
      <w:r w:rsidRPr="001414F6">
        <w:rPr>
          <w:rFonts w:ascii="Times New Roman" w:hAnsi="Times New Roman"/>
        </w:rPr>
        <w:t>During the fall the decreasing amounts of sunlight trigger the storage of chlorophyll in the stem of the plant. This allows us to see the normally masked accessory pigments. The accessory pigments are also able to absorb the other wavelengths of light that chlorophyll is not able to.</w:t>
      </w:r>
    </w:p>
    <w:p w14:paraId="3FD1AE4B" w14:textId="4E545A84" w:rsidR="001414F6" w:rsidRDefault="001414F6" w:rsidP="001414F6">
      <w:pPr>
        <w:pStyle w:val="Answers"/>
        <w:ind w:left="360" w:hanging="360"/>
      </w:pPr>
    </w:p>
    <w:p w14:paraId="0C14EE0E" w14:textId="2ADBD9C9" w:rsidR="00EF6927" w:rsidRPr="001414F6" w:rsidRDefault="00EF6927" w:rsidP="001414F6">
      <w:pPr>
        <w:pStyle w:val="SectionHead"/>
        <w:ind w:left="360" w:hanging="360"/>
        <w:rPr>
          <w:rFonts w:ascii="Times New Roman" w:hAnsi="Times New Roman"/>
          <w:b w:val="0"/>
          <w:sz w:val="20"/>
        </w:rPr>
      </w:pPr>
    </w:p>
    <w:p w14:paraId="5E806DA1" w14:textId="0A597BAA" w:rsidR="0076578B" w:rsidRPr="00075837" w:rsidRDefault="0076578B" w:rsidP="00075837">
      <w:pPr>
        <w:pStyle w:val="Answer"/>
      </w:pPr>
    </w:p>
    <w:sectPr w:rsidR="0076578B" w:rsidRPr="00075837" w:rsidSect="00A7684B">
      <w:headerReference w:type="even" r:id="rId10"/>
      <w:headerReference w:type="default" r:id="rId11"/>
      <w:footerReference w:type="even" r:id="rId12"/>
      <w:footerReference w:type="default" r:id="rId13"/>
      <w:headerReference w:type="first" r:id="rId14"/>
      <w:footerReference w:type="first" r:id="rId15"/>
      <w:endnotePr>
        <w:numFmt w:val="decimal"/>
      </w:endnotePr>
      <w:pgSz w:w="12240" w:h="15840"/>
      <w:pgMar w:top="1080" w:right="1080" w:bottom="1080" w:left="1800" w:header="576" w:footer="43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8F35D2" w14:textId="77777777" w:rsidR="00203451" w:rsidRDefault="00203451" w:rsidP="00A14432">
      <w:pPr>
        <w:pStyle w:val="SectionHead"/>
      </w:pPr>
      <w:r>
        <w:t>References</w:t>
      </w:r>
    </w:p>
    <w:p w14:paraId="191070D0" w14:textId="77777777" w:rsidR="00203451" w:rsidRPr="007B153B" w:rsidRDefault="00203451" w:rsidP="007B153B">
      <w:pPr>
        <w:pStyle w:val="BodySingle"/>
      </w:pPr>
    </w:p>
  </w:endnote>
  <w:endnote w:type="continuationSeparator" w:id="0">
    <w:p w14:paraId="611CFCDC" w14:textId="77777777" w:rsidR="00203451" w:rsidRDefault="00203451" w:rsidP="00591300">
      <w:pPr>
        <w:pStyle w:val="BodySpac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EFF" w:usb1="C000605B" w:usb2="00000029" w:usb3="00000000" w:csb0="000101FF" w:csb1="00000000"/>
  </w:font>
  <w:font w:name="Century Schoolbook">
    <w:panose1 w:val="02040604050505020304"/>
    <w:charset w:val="00"/>
    <w:family w:val="auto"/>
    <w:pitch w:val="variable"/>
    <w:sig w:usb0="00000287" w:usb1="00000000" w:usb2="00000000" w:usb3="00000000" w:csb0="0000009F" w:csb1="00000000"/>
  </w:font>
  <w:font w:name="Arial Rounded MT Bold">
    <w:panose1 w:val="020F0704030504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Black">
    <w:panose1 w:val="020B0A04020102020204"/>
    <w:charset w:val="00"/>
    <w:family w:val="auto"/>
    <w:pitch w:val="variable"/>
    <w:sig w:usb0="A00002AF" w:usb1="400078FB"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433AD" w14:textId="77777777" w:rsidR="004F6464" w:rsidRDefault="004F6464" w:rsidP="00F66AC7">
    <w:pPr>
      <w:pStyle w:val="FooterRuled"/>
    </w:pPr>
    <w:r>
      <w:rPr>
        <w:rStyle w:val="Character-PageNumber"/>
      </w:rPr>
      <w:tab/>
    </w:r>
    <w:r w:rsidRPr="000D446B">
      <w:rPr>
        <w:rStyle w:val="Character-PageNumber"/>
      </w:rPr>
      <w:fldChar w:fldCharType="begin"/>
    </w:r>
    <w:r w:rsidRPr="000D446B">
      <w:rPr>
        <w:rStyle w:val="Character-PageNumber"/>
      </w:rPr>
      <w:instrText xml:space="preserve"> PAGE   \* MERGEFORMAT </w:instrText>
    </w:r>
    <w:r w:rsidRPr="000D446B">
      <w:rPr>
        <w:rStyle w:val="Character-PageNumber"/>
      </w:rPr>
      <w:fldChar w:fldCharType="separate"/>
    </w:r>
    <w:r w:rsidR="001414F6">
      <w:rPr>
        <w:rStyle w:val="Character-PageNumber"/>
        <w:noProof/>
      </w:rPr>
      <w:t>4</w:t>
    </w:r>
    <w:r w:rsidRPr="000D446B">
      <w:rPr>
        <w:rStyle w:val="Character-PageNumber"/>
      </w:rPr>
      <w:fldChar w:fldCharType="end"/>
    </w:r>
    <w:r w:rsidRPr="00913C18">
      <w:tab/>
    </w:r>
    <w:r>
      <w:t xml:space="preserve">pasco / </w:t>
    </w:r>
    <w:r w:rsidR="00D176DD">
      <w:t>013-XXXXX</w:t>
    </w:r>
    <w:r>
      <w:tab/>
    </w:r>
    <w:r w:rsidRPr="00913C18">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0AB33" w14:textId="77777777" w:rsidR="004F6464" w:rsidRPr="00F66AC7" w:rsidRDefault="004F6464" w:rsidP="00F66AC7">
    <w:pPr>
      <w:pStyle w:val="FooterRuled"/>
    </w:pPr>
    <w:r>
      <w:tab/>
    </w:r>
    <w:r>
      <w:tab/>
    </w:r>
    <w:r>
      <w:tab/>
      <w:t xml:space="preserve">pasco / </w:t>
    </w:r>
    <w:r w:rsidR="00D176DD">
      <w:t>013-XXXXX</w:t>
    </w:r>
    <w:r>
      <w:tab/>
    </w:r>
    <w:r w:rsidRPr="000D446B">
      <w:rPr>
        <w:rStyle w:val="Character-PageNumber"/>
      </w:rPr>
      <w:fldChar w:fldCharType="begin"/>
    </w:r>
    <w:r w:rsidRPr="000D446B">
      <w:rPr>
        <w:rStyle w:val="Character-PageNumber"/>
      </w:rPr>
      <w:instrText xml:space="preserve"> PAGE   \* MERGEFORMAT </w:instrText>
    </w:r>
    <w:r w:rsidRPr="000D446B">
      <w:rPr>
        <w:rStyle w:val="Character-PageNumber"/>
      </w:rPr>
      <w:fldChar w:fldCharType="separate"/>
    </w:r>
    <w:r w:rsidR="001414F6">
      <w:rPr>
        <w:rStyle w:val="Character-PageNumber"/>
        <w:noProof/>
      </w:rPr>
      <w:t>3</w:t>
    </w:r>
    <w:r w:rsidRPr="000D446B">
      <w:rPr>
        <w:rStyle w:val="Character-PageNumb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17134" w14:textId="77777777" w:rsidR="004F6464" w:rsidRDefault="00D176DD">
    <w:pPr>
      <w:pStyle w:val="FooterRuled"/>
    </w:pPr>
    <w:r>
      <w:tab/>
    </w:r>
    <w:r>
      <w:tab/>
    </w:r>
    <w:r>
      <w:tab/>
      <w:t>pasco / 013-XXXXX</w:t>
    </w:r>
    <w:r w:rsidR="004F6464">
      <w:tab/>
    </w:r>
    <w:fldSimple w:instr="GE   \* MERGEFORMAT ">
      <w:r w:rsidR="004F6464" w:rsidRPr="000D446B">
        <w:rPr>
          <w:rStyle w:val="Character-PageNumber"/>
        </w:rPr>
        <w:t>1</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B9C724" w14:textId="77777777" w:rsidR="00203451" w:rsidRDefault="00203451" w:rsidP="00466946">
      <w:r>
        <w:separator/>
      </w:r>
    </w:p>
  </w:footnote>
  <w:footnote w:type="continuationSeparator" w:id="0">
    <w:p w14:paraId="16B88371" w14:textId="77777777" w:rsidR="00203451" w:rsidRDefault="00203451" w:rsidP="004669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8270F" w14:textId="77777777" w:rsidR="004F6464" w:rsidRDefault="007C68C1">
    <w:pPr>
      <w:pStyle w:val="Header"/>
    </w:pPr>
    <w:fldSimple w:instr=" STYLEREF  &quot;Heading 1&quot;  \* MERGEFORMAT ">
      <w:r w:rsidR="001414F6">
        <w:rPr>
          <w:noProof/>
        </w:rPr>
        <w:t>Plant pigments and photosynthesis</w:t>
      </w:r>
    </w:fldSimple>
    <w:r w:rsidR="004F6464">
      <w:t xml:space="preserve"> / Teacher resources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E0DAE" w14:textId="77777777" w:rsidR="004F6464" w:rsidRDefault="004F6464">
    <w:pPr>
      <w:pStyle w:val="Header"/>
    </w:pPr>
    <w:r>
      <w:tab/>
    </w:r>
    <w:r>
      <w:tab/>
    </w:r>
    <w:fldSimple w:instr=" STYLEREF  &quot;Heading 1&quot;  \* MERGEFORMAT ">
      <w:r w:rsidR="001414F6">
        <w:rPr>
          <w:noProof/>
        </w:rPr>
        <w:t>Plant pigments and photosynthesis</w:t>
      </w:r>
    </w:fldSimple>
    <w:r>
      <w:t xml:space="preserve"> / T</w:t>
    </w:r>
    <w:r w:rsidRPr="00AF614F">
      <w:t xml:space="preserve">eacher </w:t>
    </w:r>
    <w:r>
      <w:t>Resources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DF919" w14:textId="77777777" w:rsidR="004F6464" w:rsidRDefault="004F6464">
    <w:pPr>
      <w:pStyle w:val="Header"/>
    </w:pPr>
    <w:r>
      <w:tab/>
    </w:r>
    <w:r>
      <w:tab/>
      <w:t>Teacher Resources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8.4pt;height:16.8pt" o:bullet="t">
        <v:imagedata r:id="rId1" o:title="QuestionMark JM1"/>
      </v:shape>
    </w:pict>
  </w:numPicBullet>
  <w:abstractNum w:abstractNumId="0">
    <w:nsid w:val="FFFFFF7C"/>
    <w:multiLevelType w:val="singleLevel"/>
    <w:tmpl w:val="A73AE04C"/>
    <w:lvl w:ilvl="0">
      <w:start w:val="1"/>
      <w:numFmt w:val="decimal"/>
      <w:lvlText w:val="%1."/>
      <w:lvlJc w:val="left"/>
      <w:pPr>
        <w:tabs>
          <w:tab w:val="num" w:pos="1800"/>
        </w:tabs>
        <w:ind w:left="1800" w:hanging="360"/>
      </w:pPr>
    </w:lvl>
  </w:abstractNum>
  <w:abstractNum w:abstractNumId="1">
    <w:nsid w:val="FFFFFF7D"/>
    <w:multiLevelType w:val="singleLevel"/>
    <w:tmpl w:val="ED2A22E2"/>
    <w:lvl w:ilvl="0">
      <w:start w:val="1"/>
      <w:numFmt w:val="decimal"/>
      <w:lvlText w:val="%1."/>
      <w:lvlJc w:val="left"/>
      <w:pPr>
        <w:tabs>
          <w:tab w:val="num" w:pos="1440"/>
        </w:tabs>
        <w:ind w:left="1440" w:hanging="360"/>
      </w:pPr>
    </w:lvl>
  </w:abstractNum>
  <w:abstractNum w:abstractNumId="2">
    <w:nsid w:val="FFFFFF7E"/>
    <w:multiLevelType w:val="singleLevel"/>
    <w:tmpl w:val="B3EAA350"/>
    <w:lvl w:ilvl="0">
      <w:start w:val="1"/>
      <w:numFmt w:val="decimal"/>
      <w:lvlText w:val="%1."/>
      <w:lvlJc w:val="left"/>
      <w:pPr>
        <w:tabs>
          <w:tab w:val="num" w:pos="1080"/>
        </w:tabs>
        <w:ind w:left="1080" w:hanging="360"/>
      </w:pPr>
    </w:lvl>
  </w:abstractNum>
  <w:abstractNum w:abstractNumId="3">
    <w:nsid w:val="FFFFFF7F"/>
    <w:multiLevelType w:val="singleLevel"/>
    <w:tmpl w:val="F8B61AFE"/>
    <w:lvl w:ilvl="0">
      <w:start w:val="1"/>
      <w:numFmt w:val="decimal"/>
      <w:lvlText w:val="%1."/>
      <w:lvlJc w:val="left"/>
      <w:pPr>
        <w:tabs>
          <w:tab w:val="num" w:pos="720"/>
        </w:tabs>
        <w:ind w:left="720" w:hanging="360"/>
      </w:pPr>
    </w:lvl>
  </w:abstractNum>
  <w:abstractNum w:abstractNumId="4">
    <w:nsid w:val="FFFFFF80"/>
    <w:multiLevelType w:val="singleLevel"/>
    <w:tmpl w:val="245E909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4A8DD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1D4A94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65253E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2084E0A"/>
    <w:lvl w:ilvl="0">
      <w:start w:val="1"/>
      <w:numFmt w:val="decimal"/>
      <w:lvlText w:val="%1."/>
      <w:lvlJc w:val="left"/>
      <w:pPr>
        <w:tabs>
          <w:tab w:val="num" w:pos="360"/>
        </w:tabs>
        <w:ind w:left="360" w:hanging="360"/>
      </w:pPr>
    </w:lvl>
  </w:abstractNum>
  <w:abstractNum w:abstractNumId="9">
    <w:nsid w:val="FFFFFF89"/>
    <w:multiLevelType w:val="singleLevel"/>
    <w:tmpl w:val="7954009E"/>
    <w:lvl w:ilvl="0">
      <w:start w:val="1"/>
      <w:numFmt w:val="bullet"/>
      <w:lvlText w:val=""/>
      <w:lvlJc w:val="left"/>
      <w:pPr>
        <w:tabs>
          <w:tab w:val="num" w:pos="360"/>
        </w:tabs>
        <w:ind w:left="360" w:hanging="360"/>
      </w:pPr>
      <w:rPr>
        <w:rFonts w:ascii="Symbol" w:hAnsi="Symbol" w:hint="default"/>
      </w:rPr>
    </w:lvl>
  </w:abstractNum>
  <w:abstractNum w:abstractNumId="10">
    <w:nsid w:val="18193C53"/>
    <w:multiLevelType w:val="hybridMultilevel"/>
    <w:tmpl w:val="AAA04F9E"/>
    <w:lvl w:ilvl="0" w:tplc="B46E6B3A">
      <w:start w:val="1"/>
      <w:numFmt w:val="bullet"/>
      <w:pStyle w:val="Materialslis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C06DB1"/>
    <w:multiLevelType w:val="hybridMultilevel"/>
    <w:tmpl w:val="C51A1D20"/>
    <w:lvl w:ilvl="0" w:tplc="C38C70D6">
      <w:start w:val="1"/>
      <w:numFmt w:val="bullet"/>
      <w:pStyle w:val="AnswerCentered"/>
      <w:lvlText w:val=""/>
      <w:lvlJc w:val="left"/>
      <w:pPr>
        <w:tabs>
          <w:tab w:val="num" w:pos="216"/>
        </w:tabs>
        <w:ind w:left="216" w:hanging="216"/>
      </w:pPr>
      <w:rPr>
        <w:rFonts w:ascii="Symbol" w:hAnsi="Symbol" w:hint="default"/>
        <w:i w:val="0"/>
        <w:caps w:val="0"/>
        <w:strike w:val="0"/>
        <w:dstrike w:val="0"/>
        <w:outline w:val="0"/>
        <w:shadow w:val="0"/>
        <w:emboss w:val="0"/>
        <w:imprint w:val="0"/>
        <w:vanish w:val="0"/>
        <w:color w:val="auto"/>
        <w:sz w:val="20"/>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F8C6C9E"/>
    <w:multiLevelType w:val="hybridMultilevel"/>
    <w:tmpl w:val="D1AC387E"/>
    <w:lvl w:ilvl="0" w:tplc="BA1E7FC0">
      <w:start w:val="1"/>
      <w:numFmt w:val="bullet"/>
      <w:pStyle w:val="BulletedText"/>
      <w:lvlText w:val=""/>
      <w:lvlJc w:val="left"/>
      <w:pPr>
        <w:ind w:left="360"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nsid w:val="50133BE3"/>
    <w:multiLevelType w:val="hybridMultilevel"/>
    <w:tmpl w:val="7B14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5A4DF3"/>
    <w:multiLevelType w:val="hybridMultilevel"/>
    <w:tmpl w:val="99B2E894"/>
    <w:lvl w:ilvl="0" w:tplc="8AAEBA1E">
      <w:start w:val="1"/>
      <w:numFmt w:val="bullet"/>
      <w:pStyle w:val="StepBullet"/>
      <w:lvlText w:val=""/>
      <w:lvlJc w:val="left"/>
      <w:pPr>
        <w:ind w:left="64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3B3BEF"/>
    <w:multiLevelType w:val="hybridMultilevel"/>
    <w:tmpl w:val="54CA39B2"/>
    <w:lvl w:ilvl="0" w:tplc="E9C2440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4EF7C49"/>
    <w:multiLevelType w:val="multilevel"/>
    <w:tmpl w:val="E03CEC40"/>
    <w:lvl w:ilvl="0">
      <w:start w:val="17"/>
      <w:numFmt w:val="decimal"/>
      <w:suff w:val="space"/>
      <w:lvlText w:val="Chapter %1"/>
      <w:lvlJc w:val="left"/>
      <w:pPr>
        <w:ind w:left="720" w:firstLine="0"/>
      </w:pPr>
      <w:rPr>
        <w:rFonts w:hint="default"/>
      </w:rPr>
    </w:lvl>
    <w:lvl w:ilvl="1">
      <w:start w:val="1"/>
      <w:numFmt w:val="none"/>
      <w:suff w:val="nothing"/>
      <w:lvlText w:val=""/>
      <w:lvlJc w:val="left"/>
      <w:pPr>
        <w:ind w:left="720" w:firstLine="0"/>
      </w:pPr>
      <w:rPr>
        <w:rFonts w:hint="default"/>
      </w:rPr>
    </w:lvl>
    <w:lvl w:ilvl="2">
      <w:start w:val="1"/>
      <w:numFmt w:val="none"/>
      <w:suff w:val="nothing"/>
      <w:lvlText w:val=""/>
      <w:lvlJc w:val="left"/>
      <w:pPr>
        <w:ind w:left="720" w:firstLine="0"/>
      </w:pPr>
      <w:rPr>
        <w:rFonts w:hint="default"/>
      </w:rPr>
    </w:lvl>
    <w:lvl w:ilvl="3">
      <w:start w:val="1"/>
      <w:numFmt w:val="none"/>
      <w:suff w:val="nothing"/>
      <w:lvlText w:val=""/>
      <w:lvlJc w:val="left"/>
      <w:pPr>
        <w:ind w:left="720" w:firstLine="0"/>
      </w:pPr>
      <w:rPr>
        <w:rFonts w:hint="default"/>
      </w:rPr>
    </w:lvl>
    <w:lvl w:ilvl="4">
      <w:start w:val="1"/>
      <w:numFmt w:val="none"/>
      <w:pStyle w:val="Heading5"/>
      <w:suff w:val="nothing"/>
      <w:lvlText w:val=""/>
      <w:lvlJc w:val="left"/>
      <w:pPr>
        <w:ind w:left="720" w:firstLine="0"/>
      </w:pPr>
      <w:rPr>
        <w:rFonts w:hint="default"/>
      </w:rPr>
    </w:lvl>
    <w:lvl w:ilvl="5">
      <w:start w:val="1"/>
      <w:numFmt w:val="none"/>
      <w:pStyle w:val="Heading6"/>
      <w:suff w:val="nothing"/>
      <w:lvlText w:val=""/>
      <w:lvlJc w:val="left"/>
      <w:pPr>
        <w:ind w:left="720" w:firstLine="0"/>
      </w:pPr>
      <w:rPr>
        <w:rFonts w:hint="default"/>
      </w:rPr>
    </w:lvl>
    <w:lvl w:ilvl="6">
      <w:start w:val="1"/>
      <w:numFmt w:val="none"/>
      <w:pStyle w:val="Heading7"/>
      <w:suff w:val="nothing"/>
      <w:lvlText w:val=""/>
      <w:lvlJc w:val="left"/>
      <w:pPr>
        <w:ind w:left="720" w:firstLine="0"/>
      </w:pPr>
      <w:rPr>
        <w:rFonts w:hint="default"/>
      </w:rPr>
    </w:lvl>
    <w:lvl w:ilvl="7">
      <w:start w:val="17"/>
      <w:numFmt w:val="none"/>
      <w:lvlText w:val="17-1"/>
      <w:lvlJc w:val="right"/>
      <w:pPr>
        <w:tabs>
          <w:tab w:val="num" w:pos="1080"/>
        </w:tabs>
        <w:ind w:left="1080" w:hanging="360"/>
      </w:pPr>
      <w:rPr>
        <w:rFonts w:ascii="Times New Roman" w:hAnsi="Times New Roman" w:hint="default"/>
        <w:b w:val="0"/>
        <w:i/>
        <w:sz w:val="20"/>
        <w:szCs w:val="20"/>
      </w:rPr>
    </w:lvl>
    <w:lvl w:ilvl="8">
      <w:start w:val="1"/>
      <w:numFmt w:val="none"/>
      <w:pStyle w:val="Heading9"/>
      <w:suff w:val="nothing"/>
      <w:lvlText w:val=""/>
      <w:lvlJc w:val="left"/>
      <w:pPr>
        <w:ind w:left="720" w:firstLine="0"/>
      </w:pPr>
      <w:rPr>
        <w:rFonts w:hint="default"/>
      </w:rPr>
    </w:lvl>
  </w:abstractNum>
  <w:abstractNum w:abstractNumId="17">
    <w:nsid w:val="666B5248"/>
    <w:multiLevelType w:val="hybridMultilevel"/>
    <w:tmpl w:val="90B27262"/>
    <w:lvl w:ilvl="0" w:tplc="7F2ADBD2">
      <w:start w:val="1"/>
      <w:numFmt w:val="bullet"/>
      <w:pStyle w:val="StepQuestion"/>
      <w:lvlText w:val=""/>
      <w:lvlPicBulletId w:val="0"/>
      <w:lvlJc w:val="center"/>
      <w:pPr>
        <w:ind w:left="72" w:hanging="360"/>
      </w:pPr>
      <w:rPr>
        <w:rFonts w:ascii="Symbol" w:hAnsi="Symbol" w:hint="default"/>
        <w:b/>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7E22A5"/>
    <w:multiLevelType w:val="hybridMultilevel"/>
    <w:tmpl w:val="6DE8EBE0"/>
    <w:lvl w:ilvl="0" w:tplc="A4829FC0">
      <w:start w:val="1"/>
      <w:numFmt w:val="bullet"/>
      <w:pStyle w:val="StepIndentBullet2"/>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E4A31DE"/>
    <w:multiLevelType w:val="hybridMultilevel"/>
    <w:tmpl w:val="795E906C"/>
    <w:lvl w:ilvl="0" w:tplc="5A608266">
      <w:start w:val="1"/>
      <w:numFmt w:val="bullet"/>
      <w:pStyle w:val="Answer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12"/>
  </w:num>
  <w:num w:numId="2">
    <w:abstractNumId w:val="12"/>
  </w:num>
  <w:num w:numId="3">
    <w:abstractNumId w:val="16"/>
  </w:num>
  <w:num w:numId="4">
    <w:abstractNumId w:val="16"/>
  </w:num>
  <w:num w:numId="5">
    <w:abstractNumId w:val="16"/>
  </w:num>
  <w:num w:numId="6">
    <w:abstractNumId w:val="16"/>
  </w:num>
  <w:num w:numId="7">
    <w:abstractNumId w:val="10"/>
  </w:num>
  <w:num w:numId="8">
    <w:abstractNumId w:val="14"/>
  </w:num>
  <w:num w:numId="9">
    <w:abstractNumId w:val="18"/>
  </w:num>
  <w:num w:numId="10">
    <w:abstractNumId w:val="15"/>
  </w:num>
  <w:num w:numId="11">
    <w:abstractNumId w:val="19"/>
  </w:num>
  <w:num w:numId="12">
    <w:abstractNumId w:val="12"/>
  </w:num>
  <w:num w:numId="13">
    <w:abstractNumId w:val="12"/>
  </w:num>
  <w:num w:numId="14">
    <w:abstractNumId w:val="16"/>
  </w:num>
  <w:num w:numId="15">
    <w:abstractNumId w:val="16"/>
  </w:num>
  <w:num w:numId="16">
    <w:abstractNumId w:val="16"/>
  </w:num>
  <w:num w:numId="17">
    <w:abstractNumId w:val="16"/>
  </w:num>
  <w:num w:numId="18">
    <w:abstractNumId w:val="10"/>
  </w:num>
  <w:num w:numId="19">
    <w:abstractNumId w:val="14"/>
  </w:num>
  <w:num w:numId="20">
    <w:abstractNumId w:val="18"/>
  </w:num>
  <w:num w:numId="21">
    <w:abstractNumId w:val="18"/>
  </w:num>
  <w:num w:numId="22">
    <w:abstractNumId w:val="17"/>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13"/>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evenAndOddHeaders/>
  <w:drawingGridHorizontalSpacing w:val="12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E4C"/>
    <w:rsid w:val="00003763"/>
    <w:rsid w:val="00005C83"/>
    <w:rsid w:val="00013541"/>
    <w:rsid w:val="00015602"/>
    <w:rsid w:val="00015CAB"/>
    <w:rsid w:val="00022E9E"/>
    <w:rsid w:val="00023362"/>
    <w:rsid w:val="00025411"/>
    <w:rsid w:val="0003002F"/>
    <w:rsid w:val="000312AA"/>
    <w:rsid w:val="000347B3"/>
    <w:rsid w:val="00034943"/>
    <w:rsid w:val="0003532A"/>
    <w:rsid w:val="00040331"/>
    <w:rsid w:val="000438C0"/>
    <w:rsid w:val="00044DF4"/>
    <w:rsid w:val="00045D38"/>
    <w:rsid w:val="00054116"/>
    <w:rsid w:val="0005503E"/>
    <w:rsid w:val="000575EF"/>
    <w:rsid w:val="00062E83"/>
    <w:rsid w:val="00063CAD"/>
    <w:rsid w:val="0006500E"/>
    <w:rsid w:val="00066C5F"/>
    <w:rsid w:val="00067199"/>
    <w:rsid w:val="00070F0B"/>
    <w:rsid w:val="00071749"/>
    <w:rsid w:val="00071F08"/>
    <w:rsid w:val="000723BE"/>
    <w:rsid w:val="00072F39"/>
    <w:rsid w:val="00073330"/>
    <w:rsid w:val="000740C1"/>
    <w:rsid w:val="00075837"/>
    <w:rsid w:val="00077F49"/>
    <w:rsid w:val="00080AEE"/>
    <w:rsid w:val="000833FC"/>
    <w:rsid w:val="00083499"/>
    <w:rsid w:val="0008438A"/>
    <w:rsid w:val="00084D9F"/>
    <w:rsid w:val="000853EB"/>
    <w:rsid w:val="000858BF"/>
    <w:rsid w:val="00087336"/>
    <w:rsid w:val="00087390"/>
    <w:rsid w:val="0008785D"/>
    <w:rsid w:val="000879B4"/>
    <w:rsid w:val="00090B79"/>
    <w:rsid w:val="00090F84"/>
    <w:rsid w:val="000A050E"/>
    <w:rsid w:val="000A13D0"/>
    <w:rsid w:val="000A5E82"/>
    <w:rsid w:val="000B0A90"/>
    <w:rsid w:val="000B22A8"/>
    <w:rsid w:val="000B277E"/>
    <w:rsid w:val="000B2792"/>
    <w:rsid w:val="000B2806"/>
    <w:rsid w:val="000B3935"/>
    <w:rsid w:val="000C08F8"/>
    <w:rsid w:val="000C0C06"/>
    <w:rsid w:val="000C1B8A"/>
    <w:rsid w:val="000C1ECE"/>
    <w:rsid w:val="000C6F07"/>
    <w:rsid w:val="000C6FCF"/>
    <w:rsid w:val="000D00C9"/>
    <w:rsid w:val="000D13A3"/>
    <w:rsid w:val="000D1A37"/>
    <w:rsid w:val="000D1D3C"/>
    <w:rsid w:val="000D1F2F"/>
    <w:rsid w:val="000D226A"/>
    <w:rsid w:val="000D33FF"/>
    <w:rsid w:val="000D70A1"/>
    <w:rsid w:val="000E0BA4"/>
    <w:rsid w:val="000E3356"/>
    <w:rsid w:val="000E3FFB"/>
    <w:rsid w:val="000E4FDF"/>
    <w:rsid w:val="000E6A99"/>
    <w:rsid w:val="000E6CD0"/>
    <w:rsid w:val="000F0966"/>
    <w:rsid w:val="000F0F86"/>
    <w:rsid w:val="000F122C"/>
    <w:rsid w:val="000F1541"/>
    <w:rsid w:val="000F19C8"/>
    <w:rsid w:val="000F1F19"/>
    <w:rsid w:val="000F32B8"/>
    <w:rsid w:val="000F4145"/>
    <w:rsid w:val="000F5A35"/>
    <w:rsid w:val="000F5C4C"/>
    <w:rsid w:val="000F6ECC"/>
    <w:rsid w:val="000F777C"/>
    <w:rsid w:val="00101106"/>
    <w:rsid w:val="00103139"/>
    <w:rsid w:val="00107010"/>
    <w:rsid w:val="0010729E"/>
    <w:rsid w:val="0010736F"/>
    <w:rsid w:val="0011007B"/>
    <w:rsid w:val="00110B5F"/>
    <w:rsid w:val="00114B82"/>
    <w:rsid w:val="00116005"/>
    <w:rsid w:val="00116869"/>
    <w:rsid w:val="00117609"/>
    <w:rsid w:val="00124427"/>
    <w:rsid w:val="00124EE7"/>
    <w:rsid w:val="00125488"/>
    <w:rsid w:val="0012595A"/>
    <w:rsid w:val="00127437"/>
    <w:rsid w:val="001318A6"/>
    <w:rsid w:val="00131E0D"/>
    <w:rsid w:val="001332FF"/>
    <w:rsid w:val="0013356C"/>
    <w:rsid w:val="00135526"/>
    <w:rsid w:val="00136A83"/>
    <w:rsid w:val="001401A7"/>
    <w:rsid w:val="001413D1"/>
    <w:rsid w:val="001414F6"/>
    <w:rsid w:val="001418EE"/>
    <w:rsid w:val="0014233D"/>
    <w:rsid w:val="001477F2"/>
    <w:rsid w:val="0015312D"/>
    <w:rsid w:val="001534C5"/>
    <w:rsid w:val="00153652"/>
    <w:rsid w:val="00154CFC"/>
    <w:rsid w:val="00155559"/>
    <w:rsid w:val="00157A0F"/>
    <w:rsid w:val="0016028F"/>
    <w:rsid w:val="00161058"/>
    <w:rsid w:val="0016247B"/>
    <w:rsid w:val="00163955"/>
    <w:rsid w:val="0016399F"/>
    <w:rsid w:val="00164971"/>
    <w:rsid w:val="00172F89"/>
    <w:rsid w:val="00176244"/>
    <w:rsid w:val="00177219"/>
    <w:rsid w:val="00177457"/>
    <w:rsid w:val="001818EE"/>
    <w:rsid w:val="001826CD"/>
    <w:rsid w:val="00182851"/>
    <w:rsid w:val="00182F47"/>
    <w:rsid w:val="00185B79"/>
    <w:rsid w:val="00185E73"/>
    <w:rsid w:val="00186727"/>
    <w:rsid w:val="001917FB"/>
    <w:rsid w:val="00193724"/>
    <w:rsid w:val="00194F1D"/>
    <w:rsid w:val="00195E55"/>
    <w:rsid w:val="001964E3"/>
    <w:rsid w:val="00196922"/>
    <w:rsid w:val="00197788"/>
    <w:rsid w:val="00197E5A"/>
    <w:rsid w:val="001A03C0"/>
    <w:rsid w:val="001A04C2"/>
    <w:rsid w:val="001A0951"/>
    <w:rsid w:val="001A26AB"/>
    <w:rsid w:val="001A3B93"/>
    <w:rsid w:val="001A5EA7"/>
    <w:rsid w:val="001A634C"/>
    <w:rsid w:val="001A76E6"/>
    <w:rsid w:val="001B3823"/>
    <w:rsid w:val="001B56FA"/>
    <w:rsid w:val="001B6939"/>
    <w:rsid w:val="001B6966"/>
    <w:rsid w:val="001B7F44"/>
    <w:rsid w:val="001C3349"/>
    <w:rsid w:val="001C399B"/>
    <w:rsid w:val="001C4AD2"/>
    <w:rsid w:val="001C7759"/>
    <w:rsid w:val="001C7842"/>
    <w:rsid w:val="001D3B98"/>
    <w:rsid w:val="001D6935"/>
    <w:rsid w:val="001E0E29"/>
    <w:rsid w:val="001E4519"/>
    <w:rsid w:val="001E5FCA"/>
    <w:rsid w:val="001E6DC9"/>
    <w:rsid w:val="001F0060"/>
    <w:rsid w:val="001F227C"/>
    <w:rsid w:val="001F35B8"/>
    <w:rsid w:val="001F396D"/>
    <w:rsid w:val="001F4B29"/>
    <w:rsid w:val="001F5D07"/>
    <w:rsid w:val="00201E8C"/>
    <w:rsid w:val="00202F6C"/>
    <w:rsid w:val="00203077"/>
    <w:rsid w:val="00203451"/>
    <w:rsid w:val="0020349B"/>
    <w:rsid w:val="00203C69"/>
    <w:rsid w:val="0020549F"/>
    <w:rsid w:val="00205BCF"/>
    <w:rsid w:val="00205F89"/>
    <w:rsid w:val="00210D87"/>
    <w:rsid w:val="002137C2"/>
    <w:rsid w:val="00214C3A"/>
    <w:rsid w:val="00220AC8"/>
    <w:rsid w:val="002214EA"/>
    <w:rsid w:val="00221BAF"/>
    <w:rsid w:val="00222345"/>
    <w:rsid w:val="00222639"/>
    <w:rsid w:val="00225279"/>
    <w:rsid w:val="0022723B"/>
    <w:rsid w:val="00227EE3"/>
    <w:rsid w:val="00227FD7"/>
    <w:rsid w:val="00231CF8"/>
    <w:rsid w:val="00233864"/>
    <w:rsid w:val="00237EE5"/>
    <w:rsid w:val="002406F8"/>
    <w:rsid w:val="00240B62"/>
    <w:rsid w:val="00240EB3"/>
    <w:rsid w:val="0024480C"/>
    <w:rsid w:val="00244BC3"/>
    <w:rsid w:val="00245F74"/>
    <w:rsid w:val="0024699E"/>
    <w:rsid w:val="00251BCF"/>
    <w:rsid w:val="002545F7"/>
    <w:rsid w:val="00254695"/>
    <w:rsid w:val="002573F2"/>
    <w:rsid w:val="0026570A"/>
    <w:rsid w:val="0026688A"/>
    <w:rsid w:val="002676E9"/>
    <w:rsid w:val="00267FD3"/>
    <w:rsid w:val="00270D04"/>
    <w:rsid w:val="002718F5"/>
    <w:rsid w:val="00271C82"/>
    <w:rsid w:val="00276C95"/>
    <w:rsid w:val="0027712B"/>
    <w:rsid w:val="002778E8"/>
    <w:rsid w:val="0028054F"/>
    <w:rsid w:val="0028193C"/>
    <w:rsid w:val="00281C47"/>
    <w:rsid w:val="00282696"/>
    <w:rsid w:val="002849C5"/>
    <w:rsid w:val="00285A29"/>
    <w:rsid w:val="00287452"/>
    <w:rsid w:val="00290A3B"/>
    <w:rsid w:val="00290A4C"/>
    <w:rsid w:val="002932AC"/>
    <w:rsid w:val="00296A2D"/>
    <w:rsid w:val="00296B05"/>
    <w:rsid w:val="002A1CC0"/>
    <w:rsid w:val="002A3C2A"/>
    <w:rsid w:val="002A4170"/>
    <w:rsid w:val="002A61CE"/>
    <w:rsid w:val="002B0DFC"/>
    <w:rsid w:val="002B26ED"/>
    <w:rsid w:val="002B2FD6"/>
    <w:rsid w:val="002B5BD0"/>
    <w:rsid w:val="002B6ACB"/>
    <w:rsid w:val="002C1027"/>
    <w:rsid w:val="002C1D23"/>
    <w:rsid w:val="002C2479"/>
    <w:rsid w:val="002C2D12"/>
    <w:rsid w:val="002C642D"/>
    <w:rsid w:val="002C7DC5"/>
    <w:rsid w:val="002D2512"/>
    <w:rsid w:val="002D2AFE"/>
    <w:rsid w:val="002D4973"/>
    <w:rsid w:val="002D534F"/>
    <w:rsid w:val="002D5E83"/>
    <w:rsid w:val="002D7944"/>
    <w:rsid w:val="002E00E7"/>
    <w:rsid w:val="002E1416"/>
    <w:rsid w:val="002F0359"/>
    <w:rsid w:val="002F0DAA"/>
    <w:rsid w:val="002F2FA1"/>
    <w:rsid w:val="002F4191"/>
    <w:rsid w:val="002F4881"/>
    <w:rsid w:val="002F49D9"/>
    <w:rsid w:val="002F56A4"/>
    <w:rsid w:val="002F66EF"/>
    <w:rsid w:val="002F675C"/>
    <w:rsid w:val="00301A8D"/>
    <w:rsid w:val="00303E66"/>
    <w:rsid w:val="003048D6"/>
    <w:rsid w:val="003068FB"/>
    <w:rsid w:val="003109B9"/>
    <w:rsid w:val="00311878"/>
    <w:rsid w:val="00313254"/>
    <w:rsid w:val="003155A9"/>
    <w:rsid w:val="0031659E"/>
    <w:rsid w:val="00316C98"/>
    <w:rsid w:val="00321637"/>
    <w:rsid w:val="00322E20"/>
    <w:rsid w:val="00330DF0"/>
    <w:rsid w:val="00333DF2"/>
    <w:rsid w:val="003351CE"/>
    <w:rsid w:val="00336524"/>
    <w:rsid w:val="00337C52"/>
    <w:rsid w:val="00342129"/>
    <w:rsid w:val="0034352F"/>
    <w:rsid w:val="003436BF"/>
    <w:rsid w:val="003437DF"/>
    <w:rsid w:val="00350D48"/>
    <w:rsid w:val="00352C6A"/>
    <w:rsid w:val="00353162"/>
    <w:rsid w:val="00353DBF"/>
    <w:rsid w:val="00355D1B"/>
    <w:rsid w:val="00356E37"/>
    <w:rsid w:val="003616AE"/>
    <w:rsid w:val="00361A86"/>
    <w:rsid w:val="00362210"/>
    <w:rsid w:val="003721D7"/>
    <w:rsid w:val="00374634"/>
    <w:rsid w:val="00374F36"/>
    <w:rsid w:val="00374F5A"/>
    <w:rsid w:val="00376D46"/>
    <w:rsid w:val="0038163F"/>
    <w:rsid w:val="00381A03"/>
    <w:rsid w:val="00381E5C"/>
    <w:rsid w:val="00385EB3"/>
    <w:rsid w:val="00386529"/>
    <w:rsid w:val="00387FAE"/>
    <w:rsid w:val="00391C3A"/>
    <w:rsid w:val="003931F1"/>
    <w:rsid w:val="00396281"/>
    <w:rsid w:val="00397639"/>
    <w:rsid w:val="00397F3D"/>
    <w:rsid w:val="003A1580"/>
    <w:rsid w:val="003A2D5B"/>
    <w:rsid w:val="003A2F09"/>
    <w:rsid w:val="003A3046"/>
    <w:rsid w:val="003A4D84"/>
    <w:rsid w:val="003A5F92"/>
    <w:rsid w:val="003A6199"/>
    <w:rsid w:val="003A6250"/>
    <w:rsid w:val="003A7BFB"/>
    <w:rsid w:val="003B2C30"/>
    <w:rsid w:val="003B3075"/>
    <w:rsid w:val="003B441F"/>
    <w:rsid w:val="003B528D"/>
    <w:rsid w:val="003B60AF"/>
    <w:rsid w:val="003B735D"/>
    <w:rsid w:val="003B76BC"/>
    <w:rsid w:val="003C0DC9"/>
    <w:rsid w:val="003C2BE8"/>
    <w:rsid w:val="003C2FBB"/>
    <w:rsid w:val="003C3115"/>
    <w:rsid w:val="003C6196"/>
    <w:rsid w:val="003D1AC8"/>
    <w:rsid w:val="003D7759"/>
    <w:rsid w:val="003E310F"/>
    <w:rsid w:val="003E6970"/>
    <w:rsid w:val="003F1265"/>
    <w:rsid w:val="003F1F04"/>
    <w:rsid w:val="003F64F3"/>
    <w:rsid w:val="003F65C4"/>
    <w:rsid w:val="00400FCC"/>
    <w:rsid w:val="00403384"/>
    <w:rsid w:val="004048EC"/>
    <w:rsid w:val="004062E3"/>
    <w:rsid w:val="004109CE"/>
    <w:rsid w:val="00411EC9"/>
    <w:rsid w:val="004145B6"/>
    <w:rsid w:val="00416D54"/>
    <w:rsid w:val="004171F1"/>
    <w:rsid w:val="004171FF"/>
    <w:rsid w:val="00417796"/>
    <w:rsid w:val="00421152"/>
    <w:rsid w:val="0042126E"/>
    <w:rsid w:val="00422190"/>
    <w:rsid w:val="00424F0E"/>
    <w:rsid w:val="0042569C"/>
    <w:rsid w:val="00426D2F"/>
    <w:rsid w:val="00426E28"/>
    <w:rsid w:val="004308B1"/>
    <w:rsid w:val="00430A1F"/>
    <w:rsid w:val="0043252E"/>
    <w:rsid w:val="0043575E"/>
    <w:rsid w:val="00442948"/>
    <w:rsid w:val="00443017"/>
    <w:rsid w:val="0044368D"/>
    <w:rsid w:val="00447D0E"/>
    <w:rsid w:val="00451E09"/>
    <w:rsid w:val="00453C25"/>
    <w:rsid w:val="00454002"/>
    <w:rsid w:val="004603AB"/>
    <w:rsid w:val="004605F9"/>
    <w:rsid w:val="0046188F"/>
    <w:rsid w:val="00462499"/>
    <w:rsid w:val="00464491"/>
    <w:rsid w:val="004651D3"/>
    <w:rsid w:val="004654CA"/>
    <w:rsid w:val="004659A9"/>
    <w:rsid w:val="00466946"/>
    <w:rsid w:val="00466C37"/>
    <w:rsid w:val="0046780F"/>
    <w:rsid w:val="00470219"/>
    <w:rsid w:val="004702C1"/>
    <w:rsid w:val="004714E4"/>
    <w:rsid w:val="00473FB9"/>
    <w:rsid w:val="00474A46"/>
    <w:rsid w:val="0048052F"/>
    <w:rsid w:val="00481F53"/>
    <w:rsid w:val="00484FFD"/>
    <w:rsid w:val="0048677D"/>
    <w:rsid w:val="00492A38"/>
    <w:rsid w:val="00492E91"/>
    <w:rsid w:val="0049320D"/>
    <w:rsid w:val="0049409B"/>
    <w:rsid w:val="004947AD"/>
    <w:rsid w:val="00494AD8"/>
    <w:rsid w:val="0049502B"/>
    <w:rsid w:val="00495BF8"/>
    <w:rsid w:val="004970B9"/>
    <w:rsid w:val="004A1E8D"/>
    <w:rsid w:val="004A1E9A"/>
    <w:rsid w:val="004A274F"/>
    <w:rsid w:val="004A29BD"/>
    <w:rsid w:val="004A5567"/>
    <w:rsid w:val="004A653E"/>
    <w:rsid w:val="004A6B0D"/>
    <w:rsid w:val="004A7EE8"/>
    <w:rsid w:val="004B2A45"/>
    <w:rsid w:val="004B397F"/>
    <w:rsid w:val="004B48A3"/>
    <w:rsid w:val="004B6AD4"/>
    <w:rsid w:val="004B76EB"/>
    <w:rsid w:val="004C2563"/>
    <w:rsid w:val="004C5DE4"/>
    <w:rsid w:val="004D00D3"/>
    <w:rsid w:val="004D06BB"/>
    <w:rsid w:val="004D0869"/>
    <w:rsid w:val="004D2FA5"/>
    <w:rsid w:val="004D46E0"/>
    <w:rsid w:val="004D6FA9"/>
    <w:rsid w:val="004E108E"/>
    <w:rsid w:val="004E1EC3"/>
    <w:rsid w:val="004E3AD6"/>
    <w:rsid w:val="004E3C57"/>
    <w:rsid w:val="004E407E"/>
    <w:rsid w:val="004E46EF"/>
    <w:rsid w:val="004E4BB1"/>
    <w:rsid w:val="004E6E2F"/>
    <w:rsid w:val="004E7234"/>
    <w:rsid w:val="004E7647"/>
    <w:rsid w:val="004F08EA"/>
    <w:rsid w:val="004F0950"/>
    <w:rsid w:val="004F268F"/>
    <w:rsid w:val="004F3DB3"/>
    <w:rsid w:val="004F5C55"/>
    <w:rsid w:val="004F6464"/>
    <w:rsid w:val="004F6544"/>
    <w:rsid w:val="004F6E79"/>
    <w:rsid w:val="004F7CC5"/>
    <w:rsid w:val="00500B7D"/>
    <w:rsid w:val="005025C4"/>
    <w:rsid w:val="0050639C"/>
    <w:rsid w:val="00506D53"/>
    <w:rsid w:val="00507090"/>
    <w:rsid w:val="00510C85"/>
    <w:rsid w:val="0051161B"/>
    <w:rsid w:val="00511ED2"/>
    <w:rsid w:val="005123E9"/>
    <w:rsid w:val="00513396"/>
    <w:rsid w:val="00515170"/>
    <w:rsid w:val="00515B84"/>
    <w:rsid w:val="005162D7"/>
    <w:rsid w:val="005203CC"/>
    <w:rsid w:val="00524ECE"/>
    <w:rsid w:val="00527CEF"/>
    <w:rsid w:val="005316CA"/>
    <w:rsid w:val="00533CEC"/>
    <w:rsid w:val="00533EEF"/>
    <w:rsid w:val="005340A5"/>
    <w:rsid w:val="00536A12"/>
    <w:rsid w:val="00536DE8"/>
    <w:rsid w:val="00537024"/>
    <w:rsid w:val="0053723F"/>
    <w:rsid w:val="005375E5"/>
    <w:rsid w:val="00542C55"/>
    <w:rsid w:val="0054315C"/>
    <w:rsid w:val="00544E7F"/>
    <w:rsid w:val="00545638"/>
    <w:rsid w:val="00545A84"/>
    <w:rsid w:val="00545F90"/>
    <w:rsid w:val="005469B5"/>
    <w:rsid w:val="005519A5"/>
    <w:rsid w:val="00552409"/>
    <w:rsid w:val="005543B4"/>
    <w:rsid w:val="00554A6F"/>
    <w:rsid w:val="005564AB"/>
    <w:rsid w:val="0055658F"/>
    <w:rsid w:val="0055720B"/>
    <w:rsid w:val="00557286"/>
    <w:rsid w:val="0056372D"/>
    <w:rsid w:val="00563AB8"/>
    <w:rsid w:val="00565D93"/>
    <w:rsid w:val="00567031"/>
    <w:rsid w:val="005703E5"/>
    <w:rsid w:val="005736CC"/>
    <w:rsid w:val="00574806"/>
    <w:rsid w:val="0057707C"/>
    <w:rsid w:val="00577865"/>
    <w:rsid w:val="00580897"/>
    <w:rsid w:val="00581596"/>
    <w:rsid w:val="0058209F"/>
    <w:rsid w:val="00582634"/>
    <w:rsid w:val="005845F8"/>
    <w:rsid w:val="005864F7"/>
    <w:rsid w:val="00587467"/>
    <w:rsid w:val="00587B44"/>
    <w:rsid w:val="00591300"/>
    <w:rsid w:val="005916BE"/>
    <w:rsid w:val="00592321"/>
    <w:rsid w:val="0059523D"/>
    <w:rsid w:val="0059553F"/>
    <w:rsid w:val="00597BFD"/>
    <w:rsid w:val="005A0F20"/>
    <w:rsid w:val="005A1689"/>
    <w:rsid w:val="005A17E8"/>
    <w:rsid w:val="005A3456"/>
    <w:rsid w:val="005A56EF"/>
    <w:rsid w:val="005A5E4C"/>
    <w:rsid w:val="005A60BB"/>
    <w:rsid w:val="005A7069"/>
    <w:rsid w:val="005A7BDF"/>
    <w:rsid w:val="005B12A8"/>
    <w:rsid w:val="005B1A2B"/>
    <w:rsid w:val="005B4037"/>
    <w:rsid w:val="005B5179"/>
    <w:rsid w:val="005B69D4"/>
    <w:rsid w:val="005C0EC0"/>
    <w:rsid w:val="005C1B48"/>
    <w:rsid w:val="005C23A2"/>
    <w:rsid w:val="005C44B6"/>
    <w:rsid w:val="005C7095"/>
    <w:rsid w:val="005D2427"/>
    <w:rsid w:val="005D76A9"/>
    <w:rsid w:val="005E46DF"/>
    <w:rsid w:val="005F1D74"/>
    <w:rsid w:val="005F1EDC"/>
    <w:rsid w:val="005F37AC"/>
    <w:rsid w:val="005F49A5"/>
    <w:rsid w:val="005F7579"/>
    <w:rsid w:val="005F7FD4"/>
    <w:rsid w:val="00600A8A"/>
    <w:rsid w:val="006040C0"/>
    <w:rsid w:val="0060527B"/>
    <w:rsid w:val="00606ABD"/>
    <w:rsid w:val="00607B25"/>
    <w:rsid w:val="00607DC3"/>
    <w:rsid w:val="00607EAE"/>
    <w:rsid w:val="006102FF"/>
    <w:rsid w:val="00610E93"/>
    <w:rsid w:val="00611C4B"/>
    <w:rsid w:val="00611C83"/>
    <w:rsid w:val="006134E1"/>
    <w:rsid w:val="006139F3"/>
    <w:rsid w:val="00614BA4"/>
    <w:rsid w:val="006161C6"/>
    <w:rsid w:val="00616EFE"/>
    <w:rsid w:val="00626287"/>
    <w:rsid w:val="00626D2A"/>
    <w:rsid w:val="00633C46"/>
    <w:rsid w:val="0063519E"/>
    <w:rsid w:val="0063756D"/>
    <w:rsid w:val="00637938"/>
    <w:rsid w:val="0064139E"/>
    <w:rsid w:val="00642EDB"/>
    <w:rsid w:val="0064426C"/>
    <w:rsid w:val="00645872"/>
    <w:rsid w:val="006555E5"/>
    <w:rsid w:val="00656A59"/>
    <w:rsid w:val="0065731C"/>
    <w:rsid w:val="006574A1"/>
    <w:rsid w:val="00666F1F"/>
    <w:rsid w:val="00671357"/>
    <w:rsid w:val="00671785"/>
    <w:rsid w:val="006733B9"/>
    <w:rsid w:val="00676203"/>
    <w:rsid w:val="00677B17"/>
    <w:rsid w:val="00680F47"/>
    <w:rsid w:val="00683076"/>
    <w:rsid w:val="006920A8"/>
    <w:rsid w:val="006969F0"/>
    <w:rsid w:val="006A6E2F"/>
    <w:rsid w:val="006A70BF"/>
    <w:rsid w:val="006A70FF"/>
    <w:rsid w:val="006A7E2C"/>
    <w:rsid w:val="006B091C"/>
    <w:rsid w:val="006B0E50"/>
    <w:rsid w:val="006B2777"/>
    <w:rsid w:val="006C2604"/>
    <w:rsid w:val="006C4273"/>
    <w:rsid w:val="006C4B08"/>
    <w:rsid w:val="006C5F3C"/>
    <w:rsid w:val="006C684A"/>
    <w:rsid w:val="006C7E68"/>
    <w:rsid w:val="006D0C5C"/>
    <w:rsid w:val="006D4162"/>
    <w:rsid w:val="006D4849"/>
    <w:rsid w:val="006D52A8"/>
    <w:rsid w:val="006D638A"/>
    <w:rsid w:val="006D7C7A"/>
    <w:rsid w:val="006E0EC0"/>
    <w:rsid w:val="006E2BC8"/>
    <w:rsid w:val="006E5FAE"/>
    <w:rsid w:val="006E6510"/>
    <w:rsid w:val="006F0BED"/>
    <w:rsid w:val="006F10C8"/>
    <w:rsid w:val="006F1D09"/>
    <w:rsid w:val="006F3E52"/>
    <w:rsid w:val="006F4FFB"/>
    <w:rsid w:val="006F5B87"/>
    <w:rsid w:val="006F6527"/>
    <w:rsid w:val="006F6598"/>
    <w:rsid w:val="006F65B9"/>
    <w:rsid w:val="00702C2A"/>
    <w:rsid w:val="007031B1"/>
    <w:rsid w:val="00703CEF"/>
    <w:rsid w:val="00706F4F"/>
    <w:rsid w:val="00710B53"/>
    <w:rsid w:val="00711C03"/>
    <w:rsid w:val="0071573B"/>
    <w:rsid w:val="00716034"/>
    <w:rsid w:val="00717626"/>
    <w:rsid w:val="00720D78"/>
    <w:rsid w:val="00722AD9"/>
    <w:rsid w:val="00722BE0"/>
    <w:rsid w:val="0072398F"/>
    <w:rsid w:val="007276F6"/>
    <w:rsid w:val="00727EED"/>
    <w:rsid w:val="007343B9"/>
    <w:rsid w:val="00734947"/>
    <w:rsid w:val="00735AB8"/>
    <w:rsid w:val="00736706"/>
    <w:rsid w:val="0073697F"/>
    <w:rsid w:val="00737328"/>
    <w:rsid w:val="00741B52"/>
    <w:rsid w:val="00741BAA"/>
    <w:rsid w:val="007438E3"/>
    <w:rsid w:val="00744F75"/>
    <w:rsid w:val="00745702"/>
    <w:rsid w:val="0074683E"/>
    <w:rsid w:val="00746ED6"/>
    <w:rsid w:val="007501D5"/>
    <w:rsid w:val="00750A37"/>
    <w:rsid w:val="00751C3A"/>
    <w:rsid w:val="00751EA2"/>
    <w:rsid w:val="00753033"/>
    <w:rsid w:val="00757F9B"/>
    <w:rsid w:val="00760967"/>
    <w:rsid w:val="00762756"/>
    <w:rsid w:val="00764D58"/>
    <w:rsid w:val="0076578B"/>
    <w:rsid w:val="00765F38"/>
    <w:rsid w:val="007660E2"/>
    <w:rsid w:val="00766571"/>
    <w:rsid w:val="0076676B"/>
    <w:rsid w:val="00766A05"/>
    <w:rsid w:val="00767331"/>
    <w:rsid w:val="00772FF9"/>
    <w:rsid w:val="007746C3"/>
    <w:rsid w:val="00780306"/>
    <w:rsid w:val="00780E1B"/>
    <w:rsid w:val="00781184"/>
    <w:rsid w:val="00781E04"/>
    <w:rsid w:val="00783C1E"/>
    <w:rsid w:val="00783DAD"/>
    <w:rsid w:val="007840AC"/>
    <w:rsid w:val="00784499"/>
    <w:rsid w:val="007851FF"/>
    <w:rsid w:val="00785542"/>
    <w:rsid w:val="007870DC"/>
    <w:rsid w:val="00787679"/>
    <w:rsid w:val="00791A1C"/>
    <w:rsid w:val="00792A79"/>
    <w:rsid w:val="00792D07"/>
    <w:rsid w:val="0079591C"/>
    <w:rsid w:val="0079687A"/>
    <w:rsid w:val="00796B0B"/>
    <w:rsid w:val="00796DE0"/>
    <w:rsid w:val="007A2F8F"/>
    <w:rsid w:val="007A5DEB"/>
    <w:rsid w:val="007B153B"/>
    <w:rsid w:val="007B39AB"/>
    <w:rsid w:val="007B62B6"/>
    <w:rsid w:val="007B67D1"/>
    <w:rsid w:val="007B6EE5"/>
    <w:rsid w:val="007B724F"/>
    <w:rsid w:val="007C0148"/>
    <w:rsid w:val="007C01AE"/>
    <w:rsid w:val="007C096B"/>
    <w:rsid w:val="007C267A"/>
    <w:rsid w:val="007C41C1"/>
    <w:rsid w:val="007C49CA"/>
    <w:rsid w:val="007C68C1"/>
    <w:rsid w:val="007D0976"/>
    <w:rsid w:val="007D0D65"/>
    <w:rsid w:val="007D22DE"/>
    <w:rsid w:val="007D74B8"/>
    <w:rsid w:val="007E083C"/>
    <w:rsid w:val="007E0DA3"/>
    <w:rsid w:val="007E102F"/>
    <w:rsid w:val="007E1063"/>
    <w:rsid w:val="007E19F8"/>
    <w:rsid w:val="007E381E"/>
    <w:rsid w:val="007E431E"/>
    <w:rsid w:val="007E484D"/>
    <w:rsid w:val="007F1A6A"/>
    <w:rsid w:val="007F2214"/>
    <w:rsid w:val="007F303B"/>
    <w:rsid w:val="007F3051"/>
    <w:rsid w:val="007F38F9"/>
    <w:rsid w:val="007F3A87"/>
    <w:rsid w:val="00802CB9"/>
    <w:rsid w:val="0080589F"/>
    <w:rsid w:val="00806E5E"/>
    <w:rsid w:val="00807F1C"/>
    <w:rsid w:val="008150F7"/>
    <w:rsid w:val="00815A89"/>
    <w:rsid w:val="0082230B"/>
    <w:rsid w:val="00822B52"/>
    <w:rsid w:val="008234D7"/>
    <w:rsid w:val="008236DC"/>
    <w:rsid w:val="0082452C"/>
    <w:rsid w:val="008246EB"/>
    <w:rsid w:val="00827B69"/>
    <w:rsid w:val="00830024"/>
    <w:rsid w:val="00831C86"/>
    <w:rsid w:val="00832088"/>
    <w:rsid w:val="00833C38"/>
    <w:rsid w:val="00834814"/>
    <w:rsid w:val="00834EDD"/>
    <w:rsid w:val="0083771F"/>
    <w:rsid w:val="0085367E"/>
    <w:rsid w:val="0085386B"/>
    <w:rsid w:val="008553AC"/>
    <w:rsid w:val="00856FD5"/>
    <w:rsid w:val="00857CA8"/>
    <w:rsid w:val="00857EDF"/>
    <w:rsid w:val="008609EB"/>
    <w:rsid w:val="00861030"/>
    <w:rsid w:val="0086171A"/>
    <w:rsid w:val="008627BA"/>
    <w:rsid w:val="00863F7E"/>
    <w:rsid w:val="008654A5"/>
    <w:rsid w:val="008670D7"/>
    <w:rsid w:val="00867149"/>
    <w:rsid w:val="008672EC"/>
    <w:rsid w:val="0087799C"/>
    <w:rsid w:val="00881F12"/>
    <w:rsid w:val="008838B2"/>
    <w:rsid w:val="00883ECF"/>
    <w:rsid w:val="00884F4F"/>
    <w:rsid w:val="00892897"/>
    <w:rsid w:val="00893291"/>
    <w:rsid w:val="00894714"/>
    <w:rsid w:val="00895939"/>
    <w:rsid w:val="008A1399"/>
    <w:rsid w:val="008A18FB"/>
    <w:rsid w:val="008A68C3"/>
    <w:rsid w:val="008A70C4"/>
    <w:rsid w:val="008B00F3"/>
    <w:rsid w:val="008B04D4"/>
    <w:rsid w:val="008B0C80"/>
    <w:rsid w:val="008B2773"/>
    <w:rsid w:val="008B4174"/>
    <w:rsid w:val="008B4C33"/>
    <w:rsid w:val="008B7543"/>
    <w:rsid w:val="008C0782"/>
    <w:rsid w:val="008C0D7D"/>
    <w:rsid w:val="008C2545"/>
    <w:rsid w:val="008C46E8"/>
    <w:rsid w:val="008C4B03"/>
    <w:rsid w:val="008C5602"/>
    <w:rsid w:val="008D0C6E"/>
    <w:rsid w:val="008D1B85"/>
    <w:rsid w:val="008D21C6"/>
    <w:rsid w:val="008D2622"/>
    <w:rsid w:val="008D31A0"/>
    <w:rsid w:val="008D33B1"/>
    <w:rsid w:val="008D4907"/>
    <w:rsid w:val="008D59B6"/>
    <w:rsid w:val="008D5A96"/>
    <w:rsid w:val="008D5CFA"/>
    <w:rsid w:val="008D65DC"/>
    <w:rsid w:val="008D7673"/>
    <w:rsid w:val="008E037F"/>
    <w:rsid w:val="008E1320"/>
    <w:rsid w:val="008E185F"/>
    <w:rsid w:val="008E1A26"/>
    <w:rsid w:val="008E278F"/>
    <w:rsid w:val="008E4A4E"/>
    <w:rsid w:val="008E63D2"/>
    <w:rsid w:val="008E6C71"/>
    <w:rsid w:val="008F016D"/>
    <w:rsid w:val="008F301C"/>
    <w:rsid w:val="008F3B52"/>
    <w:rsid w:val="008F4076"/>
    <w:rsid w:val="009035C1"/>
    <w:rsid w:val="00903A14"/>
    <w:rsid w:val="00903DEC"/>
    <w:rsid w:val="009062FA"/>
    <w:rsid w:val="00911AAA"/>
    <w:rsid w:val="00912985"/>
    <w:rsid w:val="00916927"/>
    <w:rsid w:val="00922976"/>
    <w:rsid w:val="009229B7"/>
    <w:rsid w:val="00922F13"/>
    <w:rsid w:val="00923917"/>
    <w:rsid w:val="00924D90"/>
    <w:rsid w:val="00926547"/>
    <w:rsid w:val="0092736B"/>
    <w:rsid w:val="009303FF"/>
    <w:rsid w:val="00930CA9"/>
    <w:rsid w:val="00930CCC"/>
    <w:rsid w:val="00932391"/>
    <w:rsid w:val="00933FF0"/>
    <w:rsid w:val="0093405A"/>
    <w:rsid w:val="009343FF"/>
    <w:rsid w:val="00934BD3"/>
    <w:rsid w:val="00940AB8"/>
    <w:rsid w:val="00940B77"/>
    <w:rsid w:val="00941E02"/>
    <w:rsid w:val="00941FAA"/>
    <w:rsid w:val="00942C49"/>
    <w:rsid w:val="00943649"/>
    <w:rsid w:val="0094378B"/>
    <w:rsid w:val="009445DE"/>
    <w:rsid w:val="009446F5"/>
    <w:rsid w:val="00944C91"/>
    <w:rsid w:val="00946DD7"/>
    <w:rsid w:val="009470EE"/>
    <w:rsid w:val="00947323"/>
    <w:rsid w:val="00947540"/>
    <w:rsid w:val="00947FE6"/>
    <w:rsid w:val="00951C6F"/>
    <w:rsid w:val="00952E5C"/>
    <w:rsid w:val="009534AC"/>
    <w:rsid w:val="009538C2"/>
    <w:rsid w:val="00953913"/>
    <w:rsid w:val="00953BCF"/>
    <w:rsid w:val="00956EEA"/>
    <w:rsid w:val="00960F02"/>
    <w:rsid w:val="0096158F"/>
    <w:rsid w:val="009629D8"/>
    <w:rsid w:val="009632D3"/>
    <w:rsid w:val="00964348"/>
    <w:rsid w:val="00971F01"/>
    <w:rsid w:val="0097379C"/>
    <w:rsid w:val="00976002"/>
    <w:rsid w:val="009768AD"/>
    <w:rsid w:val="00977E00"/>
    <w:rsid w:val="0098114B"/>
    <w:rsid w:val="00981C88"/>
    <w:rsid w:val="00985796"/>
    <w:rsid w:val="00985A45"/>
    <w:rsid w:val="00986362"/>
    <w:rsid w:val="009865A7"/>
    <w:rsid w:val="0098667E"/>
    <w:rsid w:val="00986DB3"/>
    <w:rsid w:val="00990730"/>
    <w:rsid w:val="00991C55"/>
    <w:rsid w:val="009927AF"/>
    <w:rsid w:val="00992810"/>
    <w:rsid w:val="00995BAC"/>
    <w:rsid w:val="009973E0"/>
    <w:rsid w:val="00997C1A"/>
    <w:rsid w:val="009A03A4"/>
    <w:rsid w:val="009A3B7B"/>
    <w:rsid w:val="009A41FB"/>
    <w:rsid w:val="009A47C6"/>
    <w:rsid w:val="009A577E"/>
    <w:rsid w:val="009A5F09"/>
    <w:rsid w:val="009A62A1"/>
    <w:rsid w:val="009A7903"/>
    <w:rsid w:val="009A7A53"/>
    <w:rsid w:val="009B3E93"/>
    <w:rsid w:val="009B4375"/>
    <w:rsid w:val="009B6C76"/>
    <w:rsid w:val="009B7CFA"/>
    <w:rsid w:val="009C14F7"/>
    <w:rsid w:val="009C1A1E"/>
    <w:rsid w:val="009C483E"/>
    <w:rsid w:val="009C5664"/>
    <w:rsid w:val="009D1199"/>
    <w:rsid w:val="009D134C"/>
    <w:rsid w:val="009D6958"/>
    <w:rsid w:val="009E04A7"/>
    <w:rsid w:val="009E1BE6"/>
    <w:rsid w:val="009E41CE"/>
    <w:rsid w:val="009E4C98"/>
    <w:rsid w:val="009E6A85"/>
    <w:rsid w:val="009F22DE"/>
    <w:rsid w:val="009F5BAE"/>
    <w:rsid w:val="009F74B7"/>
    <w:rsid w:val="009F777F"/>
    <w:rsid w:val="009F7C78"/>
    <w:rsid w:val="00A01E35"/>
    <w:rsid w:val="00A05CE5"/>
    <w:rsid w:val="00A05D63"/>
    <w:rsid w:val="00A06A05"/>
    <w:rsid w:val="00A079DC"/>
    <w:rsid w:val="00A07D1E"/>
    <w:rsid w:val="00A101E6"/>
    <w:rsid w:val="00A11BA6"/>
    <w:rsid w:val="00A1274A"/>
    <w:rsid w:val="00A14432"/>
    <w:rsid w:val="00A14DAC"/>
    <w:rsid w:val="00A172D8"/>
    <w:rsid w:val="00A2045F"/>
    <w:rsid w:val="00A26281"/>
    <w:rsid w:val="00A276E1"/>
    <w:rsid w:val="00A3005B"/>
    <w:rsid w:val="00A300F0"/>
    <w:rsid w:val="00A304F9"/>
    <w:rsid w:val="00A3231C"/>
    <w:rsid w:val="00A32405"/>
    <w:rsid w:val="00A33204"/>
    <w:rsid w:val="00A35DC0"/>
    <w:rsid w:val="00A36F50"/>
    <w:rsid w:val="00A3702C"/>
    <w:rsid w:val="00A4304C"/>
    <w:rsid w:val="00A43C99"/>
    <w:rsid w:val="00A469D7"/>
    <w:rsid w:val="00A5147F"/>
    <w:rsid w:val="00A56E90"/>
    <w:rsid w:val="00A57D0F"/>
    <w:rsid w:val="00A60609"/>
    <w:rsid w:val="00A60FB5"/>
    <w:rsid w:val="00A62167"/>
    <w:rsid w:val="00A64BC2"/>
    <w:rsid w:val="00A65748"/>
    <w:rsid w:val="00A70468"/>
    <w:rsid w:val="00A7386D"/>
    <w:rsid w:val="00A7684B"/>
    <w:rsid w:val="00A769C8"/>
    <w:rsid w:val="00A80158"/>
    <w:rsid w:val="00A80FA6"/>
    <w:rsid w:val="00A81C92"/>
    <w:rsid w:val="00A82BCC"/>
    <w:rsid w:val="00A852CF"/>
    <w:rsid w:val="00A8533D"/>
    <w:rsid w:val="00A878A3"/>
    <w:rsid w:val="00A91091"/>
    <w:rsid w:val="00AA1935"/>
    <w:rsid w:val="00AA19E4"/>
    <w:rsid w:val="00AA5555"/>
    <w:rsid w:val="00AB065B"/>
    <w:rsid w:val="00AB11DA"/>
    <w:rsid w:val="00AB2DA4"/>
    <w:rsid w:val="00AB57B3"/>
    <w:rsid w:val="00AB7B7C"/>
    <w:rsid w:val="00AC069A"/>
    <w:rsid w:val="00AC2251"/>
    <w:rsid w:val="00AC3587"/>
    <w:rsid w:val="00AC4E04"/>
    <w:rsid w:val="00AC7797"/>
    <w:rsid w:val="00AD2435"/>
    <w:rsid w:val="00AD6F5F"/>
    <w:rsid w:val="00AD7875"/>
    <w:rsid w:val="00AE1AC1"/>
    <w:rsid w:val="00AE27DB"/>
    <w:rsid w:val="00AF016D"/>
    <w:rsid w:val="00AF297E"/>
    <w:rsid w:val="00AF5101"/>
    <w:rsid w:val="00B00265"/>
    <w:rsid w:val="00B02546"/>
    <w:rsid w:val="00B02BCC"/>
    <w:rsid w:val="00B031F3"/>
    <w:rsid w:val="00B0420A"/>
    <w:rsid w:val="00B0494B"/>
    <w:rsid w:val="00B05636"/>
    <w:rsid w:val="00B07207"/>
    <w:rsid w:val="00B07A74"/>
    <w:rsid w:val="00B141D5"/>
    <w:rsid w:val="00B14434"/>
    <w:rsid w:val="00B15AB7"/>
    <w:rsid w:val="00B23500"/>
    <w:rsid w:val="00B3327A"/>
    <w:rsid w:val="00B3551B"/>
    <w:rsid w:val="00B409EF"/>
    <w:rsid w:val="00B422F1"/>
    <w:rsid w:val="00B42D0A"/>
    <w:rsid w:val="00B430BC"/>
    <w:rsid w:val="00B448D4"/>
    <w:rsid w:val="00B4606D"/>
    <w:rsid w:val="00B507F5"/>
    <w:rsid w:val="00B52AC1"/>
    <w:rsid w:val="00B533AF"/>
    <w:rsid w:val="00B578BC"/>
    <w:rsid w:val="00B57E09"/>
    <w:rsid w:val="00B61341"/>
    <w:rsid w:val="00B62AD4"/>
    <w:rsid w:val="00B63A4D"/>
    <w:rsid w:val="00B650DC"/>
    <w:rsid w:val="00B66AF2"/>
    <w:rsid w:val="00B66F68"/>
    <w:rsid w:val="00B71ACA"/>
    <w:rsid w:val="00B746C4"/>
    <w:rsid w:val="00B74D6F"/>
    <w:rsid w:val="00B74F4C"/>
    <w:rsid w:val="00B753EA"/>
    <w:rsid w:val="00B8012F"/>
    <w:rsid w:val="00B81853"/>
    <w:rsid w:val="00B82962"/>
    <w:rsid w:val="00B83A82"/>
    <w:rsid w:val="00B86C21"/>
    <w:rsid w:val="00B9025F"/>
    <w:rsid w:val="00B906CD"/>
    <w:rsid w:val="00B90917"/>
    <w:rsid w:val="00B9167D"/>
    <w:rsid w:val="00B91B3B"/>
    <w:rsid w:val="00B96ACE"/>
    <w:rsid w:val="00B9773D"/>
    <w:rsid w:val="00BA0536"/>
    <w:rsid w:val="00BA1032"/>
    <w:rsid w:val="00BA1122"/>
    <w:rsid w:val="00BA118D"/>
    <w:rsid w:val="00BA11EF"/>
    <w:rsid w:val="00BA15BF"/>
    <w:rsid w:val="00BA1C5D"/>
    <w:rsid w:val="00BA5879"/>
    <w:rsid w:val="00BA6CF1"/>
    <w:rsid w:val="00BA77D8"/>
    <w:rsid w:val="00BA7B10"/>
    <w:rsid w:val="00BA7BD3"/>
    <w:rsid w:val="00BB0AAA"/>
    <w:rsid w:val="00BB1195"/>
    <w:rsid w:val="00BB1813"/>
    <w:rsid w:val="00BB1F07"/>
    <w:rsid w:val="00BB4817"/>
    <w:rsid w:val="00BB7287"/>
    <w:rsid w:val="00BB7693"/>
    <w:rsid w:val="00BC0B64"/>
    <w:rsid w:val="00BC1888"/>
    <w:rsid w:val="00BC2ACC"/>
    <w:rsid w:val="00BC3144"/>
    <w:rsid w:val="00BC36FA"/>
    <w:rsid w:val="00BC4807"/>
    <w:rsid w:val="00BC4C30"/>
    <w:rsid w:val="00BC6BD8"/>
    <w:rsid w:val="00BC6F6D"/>
    <w:rsid w:val="00BC707F"/>
    <w:rsid w:val="00BD0BB9"/>
    <w:rsid w:val="00BD711F"/>
    <w:rsid w:val="00BD7B5C"/>
    <w:rsid w:val="00BE0E6A"/>
    <w:rsid w:val="00BE0FD8"/>
    <w:rsid w:val="00BE3502"/>
    <w:rsid w:val="00BE49A7"/>
    <w:rsid w:val="00BE4AC0"/>
    <w:rsid w:val="00BE56A3"/>
    <w:rsid w:val="00BE58A5"/>
    <w:rsid w:val="00BE661A"/>
    <w:rsid w:val="00BF0625"/>
    <w:rsid w:val="00BF0E36"/>
    <w:rsid w:val="00BF12FD"/>
    <w:rsid w:val="00BF1511"/>
    <w:rsid w:val="00BF183D"/>
    <w:rsid w:val="00BF21A3"/>
    <w:rsid w:val="00BF21E2"/>
    <w:rsid w:val="00BF28A0"/>
    <w:rsid w:val="00BF2957"/>
    <w:rsid w:val="00BF385B"/>
    <w:rsid w:val="00BF6547"/>
    <w:rsid w:val="00C01856"/>
    <w:rsid w:val="00C024B7"/>
    <w:rsid w:val="00C03431"/>
    <w:rsid w:val="00C0587B"/>
    <w:rsid w:val="00C065E7"/>
    <w:rsid w:val="00C067F9"/>
    <w:rsid w:val="00C06E9B"/>
    <w:rsid w:val="00C077E8"/>
    <w:rsid w:val="00C0796E"/>
    <w:rsid w:val="00C10BB5"/>
    <w:rsid w:val="00C11C34"/>
    <w:rsid w:val="00C13D81"/>
    <w:rsid w:val="00C15BEF"/>
    <w:rsid w:val="00C16688"/>
    <w:rsid w:val="00C16C1F"/>
    <w:rsid w:val="00C1761C"/>
    <w:rsid w:val="00C17BFB"/>
    <w:rsid w:val="00C20B68"/>
    <w:rsid w:val="00C267BB"/>
    <w:rsid w:val="00C2794B"/>
    <w:rsid w:val="00C30EA8"/>
    <w:rsid w:val="00C3280A"/>
    <w:rsid w:val="00C33111"/>
    <w:rsid w:val="00C33599"/>
    <w:rsid w:val="00C41F39"/>
    <w:rsid w:val="00C421AD"/>
    <w:rsid w:val="00C42CB0"/>
    <w:rsid w:val="00C42E17"/>
    <w:rsid w:val="00C44CDA"/>
    <w:rsid w:val="00C5089E"/>
    <w:rsid w:val="00C51F4C"/>
    <w:rsid w:val="00C5233C"/>
    <w:rsid w:val="00C526E2"/>
    <w:rsid w:val="00C52D10"/>
    <w:rsid w:val="00C53523"/>
    <w:rsid w:val="00C55CA0"/>
    <w:rsid w:val="00C56D85"/>
    <w:rsid w:val="00C5718D"/>
    <w:rsid w:val="00C575AE"/>
    <w:rsid w:val="00C60383"/>
    <w:rsid w:val="00C64279"/>
    <w:rsid w:val="00C64AE9"/>
    <w:rsid w:val="00C65271"/>
    <w:rsid w:val="00C67468"/>
    <w:rsid w:val="00C674A0"/>
    <w:rsid w:val="00C7166B"/>
    <w:rsid w:val="00C72202"/>
    <w:rsid w:val="00C725BE"/>
    <w:rsid w:val="00C72852"/>
    <w:rsid w:val="00C7706D"/>
    <w:rsid w:val="00C81DD4"/>
    <w:rsid w:val="00C85175"/>
    <w:rsid w:val="00C875CD"/>
    <w:rsid w:val="00C901FB"/>
    <w:rsid w:val="00C9097B"/>
    <w:rsid w:val="00C91261"/>
    <w:rsid w:val="00C92E2E"/>
    <w:rsid w:val="00C93E49"/>
    <w:rsid w:val="00C971F5"/>
    <w:rsid w:val="00C97C62"/>
    <w:rsid w:val="00CA00A2"/>
    <w:rsid w:val="00CA1174"/>
    <w:rsid w:val="00CA1BF0"/>
    <w:rsid w:val="00CA5B9E"/>
    <w:rsid w:val="00CA7CF8"/>
    <w:rsid w:val="00CB01A2"/>
    <w:rsid w:val="00CB02EF"/>
    <w:rsid w:val="00CB252D"/>
    <w:rsid w:val="00CB308B"/>
    <w:rsid w:val="00CB36AF"/>
    <w:rsid w:val="00CB37AB"/>
    <w:rsid w:val="00CB46E5"/>
    <w:rsid w:val="00CB74E9"/>
    <w:rsid w:val="00CC03A1"/>
    <w:rsid w:val="00CC0B6C"/>
    <w:rsid w:val="00CC2378"/>
    <w:rsid w:val="00CC30B8"/>
    <w:rsid w:val="00CC471B"/>
    <w:rsid w:val="00CC621A"/>
    <w:rsid w:val="00CC668C"/>
    <w:rsid w:val="00CC698A"/>
    <w:rsid w:val="00CD0949"/>
    <w:rsid w:val="00CD0B43"/>
    <w:rsid w:val="00CD0E59"/>
    <w:rsid w:val="00CD1A27"/>
    <w:rsid w:val="00CD2E8C"/>
    <w:rsid w:val="00CD5F1E"/>
    <w:rsid w:val="00CE0089"/>
    <w:rsid w:val="00CE026F"/>
    <w:rsid w:val="00CE310C"/>
    <w:rsid w:val="00CE3DAE"/>
    <w:rsid w:val="00CE3EE7"/>
    <w:rsid w:val="00CF017C"/>
    <w:rsid w:val="00CF2283"/>
    <w:rsid w:val="00CF34F8"/>
    <w:rsid w:val="00CF4E5F"/>
    <w:rsid w:val="00CF5025"/>
    <w:rsid w:val="00CF69D0"/>
    <w:rsid w:val="00D0109B"/>
    <w:rsid w:val="00D013B9"/>
    <w:rsid w:val="00D03166"/>
    <w:rsid w:val="00D1022C"/>
    <w:rsid w:val="00D1128F"/>
    <w:rsid w:val="00D12911"/>
    <w:rsid w:val="00D144D7"/>
    <w:rsid w:val="00D161A2"/>
    <w:rsid w:val="00D176DD"/>
    <w:rsid w:val="00D20269"/>
    <w:rsid w:val="00D20BCD"/>
    <w:rsid w:val="00D225BC"/>
    <w:rsid w:val="00D229C7"/>
    <w:rsid w:val="00D23408"/>
    <w:rsid w:val="00D2579A"/>
    <w:rsid w:val="00D2669A"/>
    <w:rsid w:val="00D30131"/>
    <w:rsid w:val="00D30A55"/>
    <w:rsid w:val="00D31FDF"/>
    <w:rsid w:val="00D32797"/>
    <w:rsid w:val="00D327F6"/>
    <w:rsid w:val="00D342A0"/>
    <w:rsid w:val="00D35B22"/>
    <w:rsid w:val="00D36C4B"/>
    <w:rsid w:val="00D37200"/>
    <w:rsid w:val="00D43A5C"/>
    <w:rsid w:val="00D43DB6"/>
    <w:rsid w:val="00D4603C"/>
    <w:rsid w:val="00D50811"/>
    <w:rsid w:val="00D55BDD"/>
    <w:rsid w:val="00D566B8"/>
    <w:rsid w:val="00D5752C"/>
    <w:rsid w:val="00D57710"/>
    <w:rsid w:val="00D6077F"/>
    <w:rsid w:val="00D612A7"/>
    <w:rsid w:val="00D62EE7"/>
    <w:rsid w:val="00D641EB"/>
    <w:rsid w:val="00D660D4"/>
    <w:rsid w:val="00D67B98"/>
    <w:rsid w:val="00D74D97"/>
    <w:rsid w:val="00D751A1"/>
    <w:rsid w:val="00D763B6"/>
    <w:rsid w:val="00D80F15"/>
    <w:rsid w:val="00D81D1E"/>
    <w:rsid w:val="00D8284A"/>
    <w:rsid w:val="00D83C45"/>
    <w:rsid w:val="00D84129"/>
    <w:rsid w:val="00D90676"/>
    <w:rsid w:val="00D907E9"/>
    <w:rsid w:val="00D917B1"/>
    <w:rsid w:val="00D9215A"/>
    <w:rsid w:val="00D96A04"/>
    <w:rsid w:val="00DA0CC9"/>
    <w:rsid w:val="00DA1F69"/>
    <w:rsid w:val="00DA2C7B"/>
    <w:rsid w:val="00DA3B45"/>
    <w:rsid w:val="00DA3D9D"/>
    <w:rsid w:val="00DA5FEE"/>
    <w:rsid w:val="00DA7F31"/>
    <w:rsid w:val="00DB3076"/>
    <w:rsid w:val="00DB568D"/>
    <w:rsid w:val="00DC0D0D"/>
    <w:rsid w:val="00DC1320"/>
    <w:rsid w:val="00DC4C9D"/>
    <w:rsid w:val="00DC650D"/>
    <w:rsid w:val="00DC6A73"/>
    <w:rsid w:val="00DC7282"/>
    <w:rsid w:val="00DD2895"/>
    <w:rsid w:val="00DD50AD"/>
    <w:rsid w:val="00DD5432"/>
    <w:rsid w:val="00DD5BBA"/>
    <w:rsid w:val="00DD6A66"/>
    <w:rsid w:val="00DD7881"/>
    <w:rsid w:val="00DE131F"/>
    <w:rsid w:val="00DE2A18"/>
    <w:rsid w:val="00DE3475"/>
    <w:rsid w:val="00DE54E6"/>
    <w:rsid w:val="00DE61C7"/>
    <w:rsid w:val="00DE6D5A"/>
    <w:rsid w:val="00DF0756"/>
    <w:rsid w:val="00DF08B8"/>
    <w:rsid w:val="00DF1D5E"/>
    <w:rsid w:val="00DF408C"/>
    <w:rsid w:val="00DF6851"/>
    <w:rsid w:val="00DF6D46"/>
    <w:rsid w:val="00E037F9"/>
    <w:rsid w:val="00E045A2"/>
    <w:rsid w:val="00E04829"/>
    <w:rsid w:val="00E04BB9"/>
    <w:rsid w:val="00E06FD1"/>
    <w:rsid w:val="00E073A8"/>
    <w:rsid w:val="00E10CCA"/>
    <w:rsid w:val="00E11769"/>
    <w:rsid w:val="00E11B1D"/>
    <w:rsid w:val="00E15502"/>
    <w:rsid w:val="00E16161"/>
    <w:rsid w:val="00E1629A"/>
    <w:rsid w:val="00E1643D"/>
    <w:rsid w:val="00E166E6"/>
    <w:rsid w:val="00E20752"/>
    <w:rsid w:val="00E2098B"/>
    <w:rsid w:val="00E20EC9"/>
    <w:rsid w:val="00E23983"/>
    <w:rsid w:val="00E25379"/>
    <w:rsid w:val="00E25697"/>
    <w:rsid w:val="00E308B1"/>
    <w:rsid w:val="00E34F64"/>
    <w:rsid w:val="00E35B9B"/>
    <w:rsid w:val="00E37767"/>
    <w:rsid w:val="00E40A5E"/>
    <w:rsid w:val="00E44661"/>
    <w:rsid w:val="00E47971"/>
    <w:rsid w:val="00E53DA4"/>
    <w:rsid w:val="00E55D33"/>
    <w:rsid w:val="00E60E53"/>
    <w:rsid w:val="00E62BA2"/>
    <w:rsid w:val="00E62DDA"/>
    <w:rsid w:val="00E64045"/>
    <w:rsid w:val="00E64F84"/>
    <w:rsid w:val="00E658F8"/>
    <w:rsid w:val="00E65C11"/>
    <w:rsid w:val="00E70AE6"/>
    <w:rsid w:val="00E71B45"/>
    <w:rsid w:val="00E71E30"/>
    <w:rsid w:val="00E72C95"/>
    <w:rsid w:val="00E731A7"/>
    <w:rsid w:val="00E73C6A"/>
    <w:rsid w:val="00E75152"/>
    <w:rsid w:val="00E76AD9"/>
    <w:rsid w:val="00E8057B"/>
    <w:rsid w:val="00E820BB"/>
    <w:rsid w:val="00E82357"/>
    <w:rsid w:val="00E836EB"/>
    <w:rsid w:val="00E8617E"/>
    <w:rsid w:val="00E9016F"/>
    <w:rsid w:val="00E91B56"/>
    <w:rsid w:val="00E9269C"/>
    <w:rsid w:val="00E931A4"/>
    <w:rsid w:val="00E94304"/>
    <w:rsid w:val="00E95D35"/>
    <w:rsid w:val="00E9622F"/>
    <w:rsid w:val="00E978A9"/>
    <w:rsid w:val="00EA0809"/>
    <w:rsid w:val="00EA0D33"/>
    <w:rsid w:val="00EB3214"/>
    <w:rsid w:val="00EB3D87"/>
    <w:rsid w:val="00EB4F18"/>
    <w:rsid w:val="00EB6586"/>
    <w:rsid w:val="00EC0A9A"/>
    <w:rsid w:val="00EC240F"/>
    <w:rsid w:val="00EC24A3"/>
    <w:rsid w:val="00EC3277"/>
    <w:rsid w:val="00EC742C"/>
    <w:rsid w:val="00ED1BDE"/>
    <w:rsid w:val="00ED4AA8"/>
    <w:rsid w:val="00ED69D3"/>
    <w:rsid w:val="00ED7037"/>
    <w:rsid w:val="00ED77BF"/>
    <w:rsid w:val="00EE0078"/>
    <w:rsid w:val="00EE11A7"/>
    <w:rsid w:val="00EE39FF"/>
    <w:rsid w:val="00EE43A0"/>
    <w:rsid w:val="00EE7CDD"/>
    <w:rsid w:val="00EF05CC"/>
    <w:rsid w:val="00EF0A3D"/>
    <w:rsid w:val="00EF151C"/>
    <w:rsid w:val="00EF1870"/>
    <w:rsid w:val="00EF2843"/>
    <w:rsid w:val="00EF287B"/>
    <w:rsid w:val="00EF4E46"/>
    <w:rsid w:val="00EF6927"/>
    <w:rsid w:val="00EF6D0B"/>
    <w:rsid w:val="00F0121F"/>
    <w:rsid w:val="00F015BE"/>
    <w:rsid w:val="00F01B73"/>
    <w:rsid w:val="00F05A5E"/>
    <w:rsid w:val="00F06700"/>
    <w:rsid w:val="00F12349"/>
    <w:rsid w:val="00F131CE"/>
    <w:rsid w:val="00F13850"/>
    <w:rsid w:val="00F150E3"/>
    <w:rsid w:val="00F15A24"/>
    <w:rsid w:val="00F228C7"/>
    <w:rsid w:val="00F23098"/>
    <w:rsid w:val="00F25A42"/>
    <w:rsid w:val="00F26F81"/>
    <w:rsid w:val="00F30594"/>
    <w:rsid w:val="00F314B4"/>
    <w:rsid w:val="00F3221F"/>
    <w:rsid w:val="00F32AE9"/>
    <w:rsid w:val="00F333D2"/>
    <w:rsid w:val="00F35A22"/>
    <w:rsid w:val="00F36F62"/>
    <w:rsid w:val="00F37591"/>
    <w:rsid w:val="00F40DD1"/>
    <w:rsid w:val="00F44BDC"/>
    <w:rsid w:val="00F44CB2"/>
    <w:rsid w:val="00F44D29"/>
    <w:rsid w:val="00F4501E"/>
    <w:rsid w:val="00F505CA"/>
    <w:rsid w:val="00F50FA5"/>
    <w:rsid w:val="00F50FA9"/>
    <w:rsid w:val="00F53097"/>
    <w:rsid w:val="00F53EAA"/>
    <w:rsid w:val="00F54D03"/>
    <w:rsid w:val="00F5723E"/>
    <w:rsid w:val="00F579AA"/>
    <w:rsid w:val="00F57F58"/>
    <w:rsid w:val="00F601F5"/>
    <w:rsid w:val="00F6199C"/>
    <w:rsid w:val="00F6401E"/>
    <w:rsid w:val="00F640C5"/>
    <w:rsid w:val="00F64262"/>
    <w:rsid w:val="00F6515F"/>
    <w:rsid w:val="00F6627D"/>
    <w:rsid w:val="00F66AC7"/>
    <w:rsid w:val="00F70400"/>
    <w:rsid w:val="00F74BF3"/>
    <w:rsid w:val="00F80174"/>
    <w:rsid w:val="00F81739"/>
    <w:rsid w:val="00F84917"/>
    <w:rsid w:val="00F8756C"/>
    <w:rsid w:val="00F9213B"/>
    <w:rsid w:val="00F93FE1"/>
    <w:rsid w:val="00F96691"/>
    <w:rsid w:val="00F97824"/>
    <w:rsid w:val="00FA0162"/>
    <w:rsid w:val="00FA0DD2"/>
    <w:rsid w:val="00FA14AD"/>
    <w:rsid w:val="00FA4EA9"/>
    <w:rsid w:val="00FA5799"/>
    <w:rsid w:val="00FA712B"/>
    <w:rsid w:val="00FA735F"/>
    <w:rsid w:val="00FA7F8F"/>
    <w:rsid w:val="00FB1E57"/>
    <w:rsid w:val="00FB30B6"/>
    <w:rsid w:val="00FB42FA"/>
    <w:rsid w:val="00FB7110"/>
    <w:rsid w:val="00FB7742"/>
    <w:rsid w:val="00FB7897"/>
    <w:rsid w:val="00FC287B"/>
    <w:rsid w:val="00FC305D"/>
    <w:rsid w:val="00FC313B"/>
    <w:rsid w:val="00FC4063"/>
    <w:rsid w:val="00FC4552"/>
    <w:rsid w:val="00FC69E0"/>
    <w:rsid w:val="00FD09D6"/>
    <w:rsid w:val="00FD2A6C"/>
    <w:rsid w:val="00FD72B8"/>
    <w:rsid w:val="00FD77B9"/>
    <w:rsid w:val="00FE09C2"/>
    <w:rsid w:val="00FE1039"/>
    <w:rsid w:val="00FE1BF5"/>
    <w:rsid w:val="00FE310D"/>
    <w:rsid w:val="00FE5B5B"/>
    <w:rsid w:val="00FE7114"/>
    <w:rsid w:val="00FF0ACC"/>
    <w:rsid w:val="00FF413F"/>
    <w:rsid w:val="00FF56D8"/>
    <w:rsid w:val="00FF5DC6"/>
    <w:rsid w:val="00FF637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B03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414F6"/>
    <w:rPr>
      <w:rFonts w:ascii="Calibri" w:eastAsia="Calibri" w:hAnsi="Calibri" w:cs="Times New Roman"/>
    </w:rPr>
  </w:style>
  <w:style w:type="paragraph" w:styleId="Heading1">
    <w:name w:val="heading 1"/>
    <w:next w:val="SectionHead"/>
    <w:link w:val="Heading1Char"/>
    <w:rsid w:val="007B724F"/>
    <w:pPr>
      <w:keepNext/>
      <w:pageBreakBefore/>
      <w:spacing w:before="480" w:after="480" w:line="440" w:lineRule="exact"/>
      <w:outlineLvl w:val="0"/>
    </w:pPr>
    <w:rPr>
      <w:rFonts w:ascii="Arial Narrow" w:eastAsia="Times New Roman" w:hAnsi="Arial Narrow" w:cs="Times New Roman"/>
      <w:caps/>
      <w:sz w:val="40"/>
      <w:szCs w:val="20"/>
    </w:rPr>
  </w:style>
  <w:style w:type="paragraph" w:styleId="Heading2">
    <w:name w:val="heading 2"/>
    <w:basedOn w:val="Heading1"/>
    <w:next w:val="SectionHead"/>
    <w:link w:val="Heading2Char"/>
    <w:semiHidden/>
    <w:rsid w:val="00B02546"/>
    <w:pPr>
      <w:outlineLvl w:val="1"/>
    </w:pPr>
  </w:style>
  <w:style w:type="paragraph" w:styleId="Heading3">
    <w:name w:val="heading 3"/>
    <w:basedOn w:val="Normal"/>
    <w:next w:val="BodyText"/>
    <w:link w:val="Heading3Char"/>
    <w:semiHidden/>
    <w:qFormat/>
    <w:rsid w:val="00B02546"/>
    <w:pPr>
      <w:spacing w:before="120"/>
      <w:outlineLvl w:val="2"/>
    </w:pPr>
    <w:rPr>
      <w:rFonts w:ascii="Arial" w:hAnsi="Arial"/>
      <w:b/>
    </w:rPr>
  </w:style>
  <w:style w:type="paragraph" w:styleId="Heading4">
    <w:name w:val="heading 4"/>
    <w:basedOn w:val="Normal"/>
    <w:next w:val="Normal"/>
    <w:link w:val="Heading4Char"/>
    <w:semiHidden/>
    <w:qFormat/>
    <w:rsid w:val="00B02546"/>
    <w:pPr>
      <w:keepNext/>
      <w:outlineLvl w:val="3"/>
    </w:pPr>
    <w:rPr>
      <w:rFonts w:ascii="Helvetica" w:hAnsi="Helvetica"/>
      <w:i/>
      <w:sz w:val="20"/>
    </w:rPr>
  </w:style>
  <w:style w:type="paragraph" w:styleId="Heading5">
    <w:name w:val="heading 5"/>
    <w:basedOn w:val="Normal"/>
    <w:next w:val="Normal"/>
    <w:link w:val="Heading5Char"/>
    <w:semiHidden/>
    <w:qFormat/>
    <w:rsid w:val="00B02546"/>
    <w:pPr>
      <w:numPr>
        <w:ilvl w:val="4"/>
        <w:numId w:val="17"/>
      </w:numPr>
      <w:spacing w:before="240" w:after="60"/>
      <w:outlineLvl w:val="4"/>
    </w:pPr>
    <w:rPr>
      <w:b/>
      <w:bCs/>
      <w:i/>
      <w:iCs/>
      <w:sz w:val="26"/>
      <w:szCs w:val="26"/>
    </w:rPr>
  </w:style>
  <w:style w:type="paragraph" w:styleId="Heading6">
    <w:name w:val="heading 6"/>
    <w:basedOn w:val="Normal"/>
    <w:next w:val="Normal"/>
    <w:link w:val="Heading6Char"/>
    <w:semiHidden/>
    <w:qFormat/>
    <w:rsid w:val="00B02546"/>
    <w:pPr>
      <w:numPr>
        <w:ilvl w:val="5"/>
        <w:numId w:val="17"/>
      </w:numPr>
      <w:spacing w:before="240" w:after="60"/>
      <w:outlineLvl w:val="5"/>
    </w:pPr>
    <w:rPr>
      <w:b/>
      <w:bCs/>
    </w:rPr>
  </w:style>
  <w:style w:type="paragraph" w:styleId="Heading7">
    <w:name w:val="heading 7"/>
    <w:basedOn w:val="Normal"/>
    <w:next w:val="Normal"/>
    <w:link w:val="Heading7Char"/>
    <w:semiHidden/>
    <w:qFormat/>
    <w:rsid w:val="00B02546"/>
    <w:pPr>
      <w:numPr>
        <w:ilvl w:val="6"/>
        <w:numId w:val="17"/>
      </w:numPr>
      <w:spacing w:before="240" w:after="60"/>
      <w:outlineLvl w:val="6"/>
    </w:pPr>
  </w:style>
  <w:style w:type="paragraph" w:styleId="Heading8">
    <w:name w:val="heading 8"/>
    <w:basedOn w:val="Normal"/>
    <w:next w:val="Normal"/>
    <w:link w:val="Heading8Char"/>
    <w:semiHidden/>
    <w:qFormat/>
    <w:rsid w:val="00B02546"/>
    <w:pPr>
      <w:spacing w:before="240" w:after="60"/>
      <w:outlineLvl w:val="7"/>
    </w:pPr>
    <w:rPr>
      <w:i/>
      <w:iCs/>
    </w:rPr>
  </w:style>
  <w:style w:type="paragraph" w:styleId="Heading9">
    <w:name w:val="heading 9"/>
    <w:basedOn w:val="Normal"/>
    <w:next w:val="Normal"/>
    <w:link w:val="Heading9Char"/>
    <w:semiHidden/>
    <w:qFormat/>
    <w:rsid w:val="00B02546"/>
    <w:pPr>
      <w:numPr>
        <w:ilvl w:val="8"/>
        <w:numId w:val="17"/>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ep">
    <w:name w:val="Step"/>
    <w:link w:val="StepChar"/>
    <w:qFormat/>
    <w:rsid w:val="00565D93"/>
    <w:pPr>
      <w:tabs>
        <w:tab w:val="left" w:pos="360"/>
        <w:tab w:val="left" w:pos="648"/>
      </w:tabs>
      <w:spacing w:before="240" w:after="0" w:line="240" w:lineRule="auto"/>
      <w:ind w:left="360" w:hanging="360"/>
    </w:pPr>
    <w:rPr>
      <w:rFonts w:ascii="Times New Roman" w:eastAsia="Times New Roman" w:hAnsi="Times New Roman" w:cs="Times New Roman"/>
      <w:color w:val="000000"/>
      <w:sz w:val="20"/>
      <w:szCs w:val="20"/>
    </w:rPr>
  </w:style>
  <w:style w:type="paragraph" w:customStyle="1" w:styleId="StepIndent">
    <w:name w:val="Step Indent"/>
    <w:basedOn w:val="Step"/>
    <w:link w:val="StepIndentChar"/>
    <w:qFormat/>
    <w:rsid w:val="00B02546"/>
    <w:pPr>
      <w:ind w:firstLine="0"/>
    </w:pPr>
  </w:style>
  <w:style w:type="paragraph" w:customStyle="1" w:styleId="Answer">
    <w:name w:val="Answer"/>
    <w:basedOn w:val="StepIndent"/>
    <w:link w:val="AnswerChar"/>
    <w:qFormat/>
    <w:rsid w:val="00311878"/>
    <w:pPr>
      <w:spacing w:before="60" w:after="60" w:line="240" w:lineRule="atLeast"/>
    </w:pPr>
    <w:rPr>
      <w:rFonts w:ascii="Arial Narrow" w:hAnsi="Arial Narrow" w:cs="Arial"/>
    </w:rPr>
  </w:style>
  <w:style w:type="paragraph" w:customStyle="1" w:styleId="AnswerCentered">
    <w:name w:val="Answer Centered"/>
    <w:basedOn w:val="Answer"/>
    <w:rsid w:val="00B02546"/>
    <w:pPr>
      <w:tabs>
        <w:tab w:val="left" w:pos="216"/>
      </w:tabs>
      <w:jc w:val="center"/>
    </w:pPr>
  </w:style>
  <w:style w:type="table" w:customStyle="1" w:styleId="AnswersTable">
    <w:name w:val="Answers Table"/>
    <w:basedOn w:val="TableNormal"/>
    <w:rsid w:val="00466946"/>
    <w:pPr>
      <w:spacing w:after="0" w:line="240" w:lineRule="auto"/>
    </w:pPr>
    <w:rPr>
      <w:rFonts w:ascii="Arial" w:eastAsia="Times New Roman" w:hAnsi="Arial" w:cs="Times New Roman"/>
      <w:sz w:val="20"/>
      <w:szCs w:val="20"/>
    </w:rPr>
    <w:tblPr>
      <w:tblInd w:w="0" w:type="dxa"/>
      <w:tblCellMar>
        <w:top w:w="0" w:type="dxa"/>
        <w:left w:w="108" w:type="dxa"/>
        <w:bottom w:w="0" w:type="dxa"/>
        <w:right w:w="108" w:type="dxa"/>
      </w:tblCellMar>
    </w:tblPr>
  </w:style>
  <w:style w:type="paragraph" w:styleId="BalloonText">
    <w:name w:val="Balloon Text"/>
    <w:basedOn w:val="Normal"/>
    <w:link w:val="BalloonTextChar"/>
    <w:semiHidden/>
    <w:rsid w:val="00B02546"/>
    <w:rPr>
      <w:rFonts w:ascii="Tahoma" w:hAnsi="Tahoma" w:cs="Tahoma"/>
      <w:sz w:val="16"/>
      <w:szCs w:val="16"/>
    </w:rPr>
  </w:style>
  <w:style w:type="character" w:customStyle="1" w:styleId="BalloonTextChar">
    <w:name w:val="Balloon Text Char"/>
    <w:basedOn w:val="DefaultParagraphFont"/>
    <w:link w:val="BalloonText"/>
    <w:semiHidden/>
    <w:rsid w:val="00466946"/>
    <w:rPr>
      <w:rFonts w:ascii="Tahoma" w:eastAsia="Times New Roman" w:hAnsi="Tahoma" w:cs="Tahoma"/>
      <w:sz w:val="16"/>
      <w:szCs w:val="16"/>
    </w:rPr>
  </w:style>
  <w:style w:type="paragraph" w:styleId="BodyText">
    <w:name w:val="Body Text"/>
    <w:link w:val="BodyTextChar"/>
    <w:rsid w:val="00565D93"/>
    <w:pPr>
      <w:suppressAutoHyphens/>
      <w:spacing w:before="120"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565D93"/>
    <w:rPr>
      <w:rFonts w:ascii="Times New Roman" w:eastAsia="Times New Roman" w:hAnsi="Times New Roman" w:cs="Times New Roman"/>
      <w:sz w:val="20"/>
      <w:szCs w:val="20"/>
    </w:rPr>
  </w:style>
  <w:style w:type="paragraph" w:customStyle="1" w:styleId="BodyIndent">
    <w:name w:val="Body Indent"/>
    <w:basedOn w:val="BodyText"/>
    <w:rsid w:val="00565D93"/>
    <w:pPr>
      <w:ind w:left="360"/>
    </w:pPr>
  </w:style>
  <w:style w:type="paragraph" w:customStyle="1" w:styleId="BodySpace">
    <w:name w:val="Body Space"/>
    <w:basedOn w:val="BodyText"/>
    <w:rsid w:val="00565D93"/>
    <w:pPr>
      <w:spacing w:before="0"/>
    </w:pPr>
    <w:rPr>
      <w:sz w:val="12"/>
    </w:rPr>
  </w:style>
  <w:style w:type="paragraph" w:customStyle="1" w:styleId="BodyTextCentered">
    <w:name w:val="Body Text Centered"/>
    <w:basedOn w:val="BodyText"/>
    <w:qFormat/>
    <w:rsid w:val="00B02546"/>
    <w:pPr>
      <w:jc w:val="center"/>
    </w:pPr>
  </w:style>
  <w:style w:type="paragraph" w:customStyle="1" w:styleId="BulletedText">
    <w:name w:val="Bulleted Text"/>
    <w:link w:val="BulletedTextChar"/>
    <w:rsid w:val="00565D93"/>
    <w:pPr>
      <w:numPr>
        <w:numId w:val="13"/>
      </w:numPr>
      <w:tabs>
        <w:tab w:val="left" w:pos="360"/>
      </w:tabs>
      <w:spacing w:before="120" w:after="0" w:line="240" w:lineRule="auto"/>
    </w:pPr>
    <w:rPr>
      <w:rFonts w:ascii="Times New Roman" w:eastAsia="Times New Roman" w:hAnsi="Times New Roman" w:cs="Times New Roman"/>
      <w:sz w:val="20"/>
      <w:szCs w:val="20"/>
    </w:rPr>
  </w:style>
  <w:style w:type="paragraph" w:styleId="Caption">
    <w:name w:val="caption"/>
    <w:link w:val="CaptionChar"/>
    <w:qFormat/>
    <w:rsid w:val="00565D93"/>
    <w:pPr>
      <w:keepNext/>
      <w:spacing w:before="120" w:after="0" w:line="240" w:lineRule="auto"/>
    </w:pPr>
    <w:rPr>
      <w:rFonts w:ascii="Times New Roman" w:eastAsia="Times New Roman" w:hAnsi="Times New Roman" w:cs="Times New Roman"/>
      <w:sz w:val="18"/>
      <w:szCs w:val="20"/>
    </w:rPr>
  </w:style>
  <w:style w:type="character" w:customStyle="1" w:styleId="Character-Bold">
    <w:name w:val="Character - Bold"/>
    <w:rsid w:val="00B02546"/>
    <w:rPr>
      <w:b/>
    </w:rPr>
  </w:style>
  <w:style w:type="character" w:customStyle="1" w:styleId="Character-BoldandItalic">
    <w:name w:val="Character - Bold and Italic"/>
    <w:rsid w:val="00B02546"/>
    <w:rPr>
      <w:b/>
      <w:i/>
    </w:rPr>
  </w:style>
  <w:style w:type="character" w:customStyle="1" w:styleId="Character-Subscript">
    <w:name w:val="Character - Subscript"/>
    <w:qFormat/>
    <w:rsid w:val="00B02546"/>
    <w:rPr>
      <w:rFonts w:ascii="Century Schoolbook" w:hAnsi="Century Schoolbook"/>
      <w:dstrike w:val="0"/>
      <w:vertAlign w:val="subscript"/>
    </w:rPr>
  </w:style>
  <w:style w:type="character" w:customStyle="1" w:styleId="Character-ChemSubscript">
    <w:name w:val="Character - Chem Subscript"/>
    <w:basedOn w:val="Character-Subscript"/>
    <w:qFormat/>
    <w:rsid w:val="00B02546"/>
    <w:rPr>
      <w:rFonts w:ascii="Arial" w:hAnsi="Arial"/>
      <w:dstrike w:val="0"/>
      <w:vertAlign w:val="subscript"/>
    </w:rPr>
  </w:style>
  <w:style w:type="character" w:customStyle="1" w:styleId="Character-Superscript">
    <w:name w:val="Character - Superscript"/>
    <w:qFormat/>
    <w:rsid w:val="00B02546"/>
    <w:rPr>
      <w:rFonts w:ascii="Century Schoolbook" w:hAnsi="Century Schoolbook"/>
      <w:dstrike w:val="0"/>
      <w:vertAlign w:val="superscript"/>
    </w:rPr>
  </w:style>
  <w:style w:type="character" w:customStyle="1" w:styleId="Character-ChemSuperscript">
    <w:name w:val="Character - Chem Superscript"/>
    <w:basedOn w:val="Character-Superscript"/>
    <w:qFormat/>
    <w:rsid w:val="00B02546"/>
    <w:rPr>
      <w:rFonts w:ascii="Arial" w:hAnsi="Arial"/>
      <w:dstrike w:val="0"/>
      <w:vertAlign w:val="superscript"/>
    </w:rPr>
  </w:style>
  <w:style w:type="character" w:customStyle="1" w:styleId="Character-Italic">
    <w:name w:val="Character - Italic"/>
    <w:qFormat/>
    <w:rsid w:val="00B02546"/>
    <w:rPr>
      <w:i/>
    </w:rPr>
  </w:style>
  <w:style w:type="character" w:customStyle="1" w:styleId="Character-PageNumber">
    <w:name w:val="Character - Page Number"/>
    <w:qFormat/>
    <w:rsid w:val="00B02546"/>
    <w:rPr>
      <w:rFonts w:ascii="Arial Narrow" w:hAnsi="Arial Narrow"/>
      <w:b/>
      <w:dstrike w:val="0"/>
      <w:color w:val="auto"/>
      <w:sz w:val="28"/>
      <w:vertAlign w:val="baseline"/>
    </w:rPr>
  </w:style>
  <w:style w:type="character" w:styleId="CommentReference">
    <w:name w:val="annotation reference"/>
    <w:basedOn w:val="DefaultParagraphFont"/>
    <w:semiHidden/>
    <w:rsid w:val="00B02546"/>
    <w:rPr>
      <w:sz w:val="16"/>
      <w:szCs w:val="16"/>
    </w:rPr>
  </w:style>
  <w:style w:type="paragraph" w:styleId="CommentText">
    <w:name w:val="annotation text"/>
    <w:basedOn w:val="Normal"/>
    <w:link w:val="CommentTextChar"/>
    <w:semiHidden/>
    <w:rsid w:val="00B02546"/>
    <w:rPr>
      <w:sz w:val="20"/>
    </w:rPr>
  </w:style>
  <w:style w:type="character" w:customStyle="1" w:styleId="CommentTextChar">
    <w:name w:val="Comment Text Char"/>
    <w:basedOn w:val="DefaultParagraphFont"/>
    <w:link w:val="CommentText"/>
    <w:semiHidden/>
    <w:rsid w:val="0046694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B02546"/>
    <w:rPr>
      <w:b/>
      <w:bCs/>
    </w:rPr>
  </w:style>
  <w:style w:type="character" w:customStyle="1" w:styleId="CommentSubjectChar">
    <w:name w:val="Comment Subject Char"/>
    <w:basedOn w:val="CommentTextChar"/>
    <w:link w:val="CommentSubject"/>
    <w:semiHidden/>
    <w:rsid w:val="00466946"/>
    <w:rPr>
      <w:rFonts w:ascii="Times New Roman" w:eastAsia="Times New Roman" w:hAnsi="Times New Roman" w:cs="Times New Roman"/>
      <w:b/>
      <w:bCs/>
      <w:sz w:val="20"/>
      <w:szCs w:val="20"/>
    </w:rPr>
  </w:style>
  <w:style w:type="table" w:customStyle="1" w:styleId="DataTable">
    <w:name w:val="Data Table"/>
    <w:basedOn w:val="AnswersTable"/>
    <w:rsid w:val="00466946"/>
    <w:pPr>
      <w:jc w:val="center"/>
    </w:pPr>
    <w:rPr>
      <w:sz w:val="18"/>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43" w:type="dxa"/>
        <w:left w:w="115" w:type="dxa"/>
        <w:bottom w:w="43" w:type="dxa"/>
        <w:right w:w="115" w:type="dxa"/>
      </w:tblCellMar>
    </w:tblPr>
    <w:tcPr>
      <w:vAlign w:val="center"/>
    </w:tcPr>
  </w:style>
  <w:style w:type="paragraph" w:customStyle="1" w:styleId="Equation">
    <w:name w:val="Equation"/>
    <w:basedOn w:val="BodyText"/>
    <w:qFormat/>
    <w:rsid w:val="00D2579A"/>
    <w:pPr>
      <w:tabs>
        <w:tab w:val="right" w:pos="8640"/>
      </w:tabs>
      <w:ind w:left="648"/>
    </w:pPr>
  </w:style>
  <w:style w:type="paragraph" w:customStyle="1" w:styleId="FirstPageHeader">
    <w:name w:val="First Page Header"/>
    <w:basedOn w:val="Normal"/>
    <w:semiHidden/>
    <w:locked/>
    <w:rsid w:val="00B02546"/>
    <w:pPr>
      <w:pBdr>
        <w:bottom w:val="single" w:sz="4" w:space="1" w:color="808080"/>
      </w:pBdr>
      <w:tabs>
        <w:tab w:val="left" w:pos="360"/>
        <w:tab w:val="left" w:pos="4680"/>
        <w:tab w:val="left" w:pos="6480"/>
        <w:tab w:val="right" w:pos="9720"/>
      </w:tabs>
      <w:spacing w:line="280" w:lineRule="exact"/>
    </w:pPr>
    <w:rPr>
      <w:rFonts w:ascii="Arial" w:hAnsi="Arial"/>
      <w:b/>
      <w:i/>
      <w:sz w:val="20"/>
      <w:szCs w:val="18"/>
    </w:rPr>
  </w:style>
  <w:style w:type="paragraph" w:customStyle="1" w:styleId="FooterRuled">
    <w:name w:val="Footer Ruled"/>
    <w:next w:val="BodyText"/>
    <w:rsid w:val="00B02546"/>
    <w:pPr>
      <w:pBdr>
        <w:top w:val="dotted" w:sz="12" w:space="0" w:color="595959" w:themeColor="text1" w:themeTint="A6"/>
      </w:pBdr>
      <w:tabs>
        <w:tab w:val="left" w:pos="144"/>
        <w:tab w:val="left" w:pos="576"/>
        <w:tab w:val="right" w:pos="8712"/>
        <w:tab w:val="right" w:pos="9216"/>
      </w:tabs>
      <w:spacing w:after="0" w:line="240" w:lineRule="atLeast"/>
    </w:pPr>
    <w:rPr>
      <w:rFonts w:ascii="Arial Narrow" w:eastAsia="Times New Roman" w:hAnsi="Arial Narrow" w:cs="Times New Roman"/>
      <w:caps/>
      <w:color w:val="595959" w:themeColor="text1" w:themeTint="A6"/>
      <w:sz w:val="16"/>
      <w:szCs w:val="20"/>
    </w:rPr>
  </w:style>
  <w:style w:type="paragraph" w:customStyle="1" w:styleId="Footnote">
    <w:name w:val="Footnote"/>
    <w:basedOn w:val="BodyText"/>
    <w:link w:val="FootnoteChar"/>
    <w:rsid w:val="00E47971"/>
    <w:pPr>
      <w:spacing w:before="40"/>
    </w:pPr>
    <w:rPr>
      <w:rFonts w:ascii="Arial Narrow" w:hAnsi="Arial Narrow"/>
      <w:sz w:val="18"/>
      <w:szCs w:val="18"/>
    </w:rPr>
  </w:style>
  <w:style w:type="character" w:styleId="FootnoteReference">
    <w:name w:val="footnote reference"/>
    <w:basedOn w:val="DefaultParagraphFont"/>
    <w:semiHidden/>
    <w:rsid w:val="00466946"/>
    <w:rPr>
      <w:vertAlign w:val="superscript"/>
    </w:rPr>
  </w:style>
  <w:style w:type="paragraph" w:styleId="FootnoteText">
    <w:name w:val="footnote text"/>
    <w:link w:val="FootnoteTextChar"/>
    <w:semiHidden/>
    <w:rsid w:val="002406F8"/>
    <w:pPr>
      <w:spacing w:after="40" w:line="240" w:lineRule="auto"/>
    </w:pPr>
    <w:rPr>
      <w:rFonts w:ascii="Arial Narrow" w:eastAsia="Times New Roman" w:hAnsi="Arial Narrow" w:cs="Times New Roman"/>
      <w:sz w:val="18"/>
      <w:szCs w:val="18"/>
    </w:rPr>
  </w:style>
  <w:style w:type="character" w:customStyle="1" w:styleId="FootnoteTextChar">
    <w:name w:val="Footnote Text Char"/>
    <w:basedOn w:val="DefaultParagraphFont"/>
    <w:link w:val="FootnoteText"/>
    <w:semiHidden/>
    <w:rsid w:val="002C1027"/>
    <w:rPr>
      <w:rFonts w:ascii="Arial Narrow" w:eastAsia="Times New Roman" w:hAnsi="Arial Narrow" w:cs="Times New Roman"/>
      <w:sz w:val="18"/>
      <w:szCs w:val="18"/>
    </w:rPr>
  </w:style>
  <w:style w:type="paragraph" w:styleId="Header">
    <w:name w:val="header"/>
    <w:link w:val="HeaderChar"/>
    <w:rsid w:val="008D4907"/>
    <w:pPr>
      <w:pBdr>
        <w:bottom w:val="dotted" w:sz="12" w:space="2" w:color="595959" w:themeColor="text1" w:themeTint="A6"/>
      </w:pBdr>
      <w:tabs>
        <w:tab w:val="left" w:pos="144"/>
        <w:tab w:val="right" w:pos="9216"/>
      </w:tabs>
      <w:spacing w:after="120" w:line="280" w:lineRule="exact"/>
    </w:pPr>
    <w:rPr>
      <w:rFonts w:ascii="Arial Narrow" w:eastAsia="Times New Roman" w:hAnsi="Arial Narrow" w:cs="Times New Roman"/>
      <w:caps/>
      <w:color w:val="595959" w:themeColor="text1" w:themeTint="A6"/>
      <w:sz w:val="20"/>
      <w:szCs w:val="20"/>
    </w:rPr>
  </w:style>
  <w:style w:type="character" w:customStyle="1" w:styleId="HeaderChar">
    <w:name w:val="Header Char"/>
    <w:basedOn w:val="DefaultParagraphFont"/>
    <w:link w:val="Header"/>
    <w:rsid w:val="008D4907"/>
    <w:rPr>
      <w:rFonts w:ascii="Arial Narrow" w:eastAsia="Times New Roman" w:hAnsi="Arial Narrow" w:cs="Times New Roman"/>
      <w:caps/>
      <w:color w:val="595959" w:themeColor="text1" w:themeTint="A6"/>
      <w:sz w:val="20"/>
      <w:szCs w:val="20"/>
    </w:rPr>
  </w:style>
  <w:style w:type="character" w:customStyle="1" w:styleId="Heading1Char">
    <w:name w:val="Heading 1 Char"/>
    <w:basedOn w:val="DefaultParagraphFont"/>
    <w:link w:val="Heading1"/>
    <w:rsid w:val="007B724F"/>
    <w:rPr>
      <w:rFonts w:ascii="Arial Narrow" w:eastAsia="Times New Roman" w:hAnsi="Arial Narrow" w:cs="Times New Roman"/>
      <w:caps/>
      <w:sz w:val="40"/>
      <w:szCs w:val="20"/>
    </w:rPr>
  </w:style>
  <w:style w:type="character" w:customStyle="1" w:styleId="Heading2Char">
    <w:name w:val="Heading 2 Char"/>
    <w:basedOn w:val="DefaultParagraphFont"/>
    <w:link w:val="Heading2"/>
    <w:semiHidden/>
    <w:rsid w:val="00466946"/>
    <w:rPr>
      <w:rFonts w:ascii="Arial Narrow" w:eastAsia="Times New Roman" w:hAnsi="Arial Narrow" w:cs="Times New Roman"/>
      <w:caps/>
      <w:sz w:val="40"/>
      <w:szCs w:val="20"/>
    </w:rPr>
  </w:style>
  <w:style w:type="character" w:customStyle="1" w:styleId="Heading3Char">
    <w:name w:val="Heading 3 Char"/>
    <w:basedOn w:val="DefaultParagraphFont"/>
    <w:link w:val="Heading3"/>
    <w:semiHidden/>
    <w:rsid w:val="00466946"/>
    <w:rPr>
      <w:rFonts w:ascii="Arial" w:eastAsia="Times New Roman" w:hAnsi="Arial" w:cs="Times New Roman"/>
      <w:b/>
      <w:sz w:val="24"/>
      <w:szCs w:val="20"/>
    </w:rPr>
  </w:style>
  <w:style w:type="character" w:customStyle="1" w:styleId="Heading4Char">
    <w:name w:val="Heading 4 Char"/>
    <w:basedOn w:val="DefaultParagraphFont"/>
    <w:link w:val="Heading4"/>
    <w:semiHidden/>
    <w:rsid w:val="00466946"/>
    <w:rPr>
      <w:rFonts w:ascii="Helvetica" w:eastAsia="Times New Roman" w:hAnsi="Helvetica" w:cs="Times New Roman"/>
      <w:i/>
      <w:sz w:val="20"/>
      <w:szCs w:val="20"/>
    </w:rPr>
  </w:style>
  <w:style w:type="character" w:customStyle="1" w:styleId="Heading5Char">
    <w:name w:val="Heading 5 Char"/>
    <w:basedOn w:val="DefaultParagraphFont"/>
    <w:link w:val="Heading5"/>
    <w:semiHidden/>
    <w:rsid w:val="00466946"/>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semiHidden/>
    <w:rsid w:val="00466946"/>
    <w:rPr>
      <w:rFonts w:ascii="Times New Roman" w:eastAsia="Times New Roman" w:hAnsi="Times New Roman" w:cs="Times New Roman"/>
      <w:b/>
      <w:bCs/>
    </w:rPr>
  </w:style>
  <w:style w:type="character" w:customStyle="1" w:styleId="Heading7Char">
    <w:name w:val="Heading 7 Char"/>
    <w:basedOn w:val="DefaultParagraphFont"/>
    <w:link w:val="Heading7"/>
    <w:semiHidden/>
    <w:rsid w:val="00466946"/>
    <w:rPr>
      <w:rFonts w:ascii="Times New Roman" w:eastAsia="Times New Roman" w:hAnsi="Times New Roman" w:cs="Times New Roman"/>
      <w:sz w:val="24"/>
      <w:szCs w:val="20"/>
    </w:rPr>
  </w:style>
  <w:style w:type="character" w:customStyle="1" w:styleId="Heading8Char">
    <w:name w:val="Heading 8 Char"/>
    <w:basedOn w:val="DefaultParagraphFont"/>
    <w:link w:val="Heading8"/>
    <w:semiHidden/>
    <w:rsid w:val="00466946"/>
    <w:rPr>
      <w:rFonts w:ascii="Times New Roman" w:eastAsia="Times New Roman" w:hAnsi="Times New Roman" w:cs="Times New Roman"/>
      <w:i/>
      <w:iCs/>
      <w:sz w:val="24"/>
      <w:szCs w:val="20"/>
    </w:rPr>
  </w:style>
  <w:style w:type="character" w:customStyle="1" w:styleId="Heading9Char">
    <w:name w:val="Heading 9 Char"/>
    <w:basedOn w:val="DefaultParagraphFont"/>
    <w:link w:val="Heading9"/>
    <w:semiHidden/>
    <w:rsid w:val="00466946"/>
    <w:rPr>
      <w:rFonts w:ascii="Arial" w:eastAsia="Times New Roman" w:hAnsi="Arial" w:cs="Arial"/>
    </w:rPr>
  </w:style>
  <w:style w:type="paragraph" w:customStyle="1" w:styleId="Materialslist">
    <w:name w:val="Materials list"/>
    <w:basedOn w:val="BodyText"/>
    <w:rsid w:val="00B02546"/>
    <w:pPr>
      <w:numPr>
        <w:numId w:val="18"/>
      </w:numPr>
      <w:tabs>
        <w:tab w:val="left" w:pos="144"/>
      </w:tabs>
      <w:spacing w:before="40" w:after="40"/>
    </w:pPr>
    <w:rPr>
      <w:sz w:val="18"/>
    </w:rPr>
  </w:style>
  <w:style w:type="table" w:customStyle="1" w:styleId="MaterialsList0">
    <w:name w:val="Materials List"/>
    <w:basedOn w:val="AnswersTable"/>
    <w:locked/>
    <w:rsid w:val="00466946"/>
    <w:tblPr>
      <w:tblInd w:w="0" w:type="dxa"/>
      <w:tblCellMar>
        <w:top w:w="0" w:type="dxa"/>
        <w:left w:w="115" w:type="dxa"/>
        <w:bottom w:w="0" w:type="dxa"/>
        <w:right w:w="115" w:type="dxa"/>
      </w:tblCellMar>
    </w:tblPr>
    <w:tcPr>
      <w:noWrap/>
    </w:tcPr>
  </w:style>
  <w:style w:type="paragraph" w:customStyle="1" w:styleId="MaterialsListCont">
    <w:name w:val="Materials List Cont."/>
    <w:basedOn w:val="Materialslist"/>
    <w:rsid w:val="00B02546"/>
    <w:pPr>
      <w:numPr>
        <w:numId w:val="0"/>
      </w:numPr>
      <w:ind w:left="144"/>
    </w:pPr>
  </w:style>
  <w:style w:type="paragraph" w:customStyle="1" w:styleId="Note">
    <w:name w:val="Note"/>
    <w:qFormat/>
    <w:rsid w:val="00565D93"/>
    <w:pPr>
      <w:spacing w:before="120" w:after="0" w:line="240" w:lineRule="auto"/>
    </w:pPr>
    <w:rPr>
      <w:rFonts w:ascii="Times New Roman" w:eastAsia="Times New Roman" w:hAnsi="Times New Roman" w:cs="Times New Roman"/>
      <w:i/>
      <w:sz w:val="20"/>
      <w:szCs w:val="20"/>
    </w:rPr>
  </w:style>
  <w:style w:type="character" w:styleId="PlaceholderText">
    <w:name w:val="Placeholder Text"/>
    <w:basedOn w:val="DefaultParagraphFont"/>
    <w:uiPriority w:val="99"/>
    <w:semiHidden/>
    <w:rsid w:val="00466946"/>
    <w:rPr>
      <w:color w:val="808080"/>
    </w:rPr>
  </w:style>
  <w:style w:type="paragraph" w:customStyle="1" w:styleId="SectionHead">
    <w:name w:val="Section Head"/>
    <w:next w:val="BodyText"/>
    <w:rsid w:val="00B02546"/>
    <w:pPr>
      <w:keepNext/>
      <w:spacing w:before="300" w:after="0" w:line="240" w:lineRule="auto"/>
    </w:pPr>
    <w:rPr>
      <w:rFonts w:ascii="Arial Narrow" w:eastAsia="Times New Roman" w:hAnsi="Arial Narrow" w:cs="Times New Roman"/>
      <w:b/>
      <w:sz w:val="26"/>
      <w:szCs w:val="20"/>
    </w:rPr>
  </w:style>
  <w:style w:type="paragraph" w:customStyle="1" w:styleId="SectionHeadTOP">
    <w:name w:val="Section Head TOP"/>
    <w:basedOn w:val="SectionHead"/>
    <w:next w:val="BodyText"/>
    <w:qFormat/>
    <w:rsid w:val="00B02546"/>
    <w:pPr>
      <w:pageBreakBefore/>
      <w:spacing w:before="120"/>
    </w:pPr>
  </w:style>
  <w:style w:type="paragraph" w:customStyle="1" w:styleId="StepBullet">
    <w:name w:val="Step Bullet"/>
    <w:basedOn w:val="Step"/>
    <w:rsid w:val="00A05D63"/>
    <w:pPr>
      <w:numPr>
        <w:numId w:val="19"/>
      </w:numPr>
      <w:tabs>
        <w:tab w:val="left" w:pos="864"/>
      </w:tabs>
      <w:ind w:hanging="288"/>
    </w:pPr>
  </w:style>
  <w:style w:type="paragraph" w:customStyle="1" w:styleId="StepIndent2">
    <w:name w:val="Step Indent 2"/>
    <w:basedOn w:val="Step"/>
    <w:rsid w:val="00B02546"/>
    <w:pPr>
      <w:ind w:left="648" w:firstLine="0"/>
    </w:pPr>
  </w:style>
  <w:style w:type="paragraph" w:customStyle="1" w:styleId="StepIndentList">
    <w:name w:val="Step Indent List"/>
    <w:basedOn w:val="StepIndent"/>
    <w:link w:val="StepIndentListChar"/>
    <w:qFormat/>
    <w:rsid w:val="00857CA8"/>
    <w:pPr>
      <w:ind w:left="648" w:hanging="288"/>
    </w:pPr>
  </w:style>
  <w:style w:type="paragraph" w:customStyle="1" w:styleId="Subhead1">
    <w:name w:val="Subhead 1"/>
    <w:basedOn w:val="SectionHead"/>
    <w:next w:val="BodyText"/>
    <w:qFormat/>
    <w:rsid w:val="00B02546"/>
    <w:pPr>
      <w:spacing w:before="240" w:line="240" w:lineRule="exact"/>
    </w:pPr>
    <w:rPr>
      <w:rFonts w:ascii="Arial" w:hAnsi="Arial"/>
      <w:i/>
      <w:sz w:val="20"/>
    </w:rPr>
  </w:style>
  <w:style w:type="paragraph" w:customStyle="1" w:styleId="Subhead1TOP">
    <w:name w:val="Subhead 1 TOP"/>
    <w:basedOn w:val="Subhead1"/>
    <w:qFormat/>
    <w:rsid w:val="00B02546"/>
    <w:pPr>
      <w:pageBreakBefore/>
      <w:spacing w:before="120"/>
    </w:pPr>
  </w:style>
  <w:style w:type="paragraph" w:customStyle="1" w:styleId="SVAnswerLineBox">
    <w:name w:val="SV_Answer Line Box"/>
    <w:rsid w:val="00565D93"/>
    <w:pPr>
      <w:tabs>
        <w:tab w:val="right" w:leader="underscore" w:pos="8496"/>
        <w:tab w:val="right" w:leader="underscore" w:pos="8640"/>
      </w:tabs>
      <w:spacing w:before="180" w:after="120" w:line="240" w:lineRule="atLeast"/>
    </w:pPr>
    <w:rPr>
      <w:rFonts w:ascii="Times New Roman" w:eastAsia="Times New Roman" w:hAnsi="Times New Roman" w:cs="Times New Roman"/>
      <w:b/>
      <w:color w:val="000000"/>
      <w:sz w:val="20"/>
      <w:szCs w:val="20"/>
    </w:rPr>
  </w:style>
  <w:style w:type="paragraph" w:customStyle="1" w:styleId="SVAnswerLine">
    <w:name w:val="SV_Answer Line"/>
    <w:basedOn w:val="SVAnswerLineBox"/>
    <w:qFormat/>
    <w:rsid w:val="00565D93"/>
    <w:pPr>
      <w:tabs>
        <w:tab w:val="clear" w:pos="8496"/>
        <w:tab w:val="clear" w:pos="8640"/>
        <w:tab w:val="right" w:leader="underscore" w:pos="9360"/>
      </w:tabs>
    </w:pPr>
  </w:style>
  <w:style w:type="paragraph" w:customStyle="1" w:styleId="SVAnswerWorkspace">
    <w:name w:val="SV_Answer Workspace"/>
    <w:basedOn w:val="BodyText"/>
    <w:qFormat/>
    <w:rsid w:val="00B02546"/>
    <w:pPr>
      <w:spacing w:before="1200" w:after="60" w:line="220" w:lineRule="atLeast"/>
    </w:pPr>
  </w:style>
  <w:style w:type="paragraph" w:customStyle="1" w:styleId="TableColumnHdg">
    <w:name w:val="Table Column Hdg"/>
    <w:rsid w:val="00B02546"/>
    <w:pPr>
      <w:keepNext/>
      <w:spacing w:before="60" w:after="60" w:line="240" w:lineRule="auto"/>
      <w:jc w:val="center"/>
    </w:pPr>
    <w:rPr>
      <w:rFonts w:ascii="Arial Narrow" w:eastAsia="Times New Roman" w:hAnsi="Arial Narrow" w:cs="Times New Roman"/>
      <w:b/>
      <w:sz w:val="20"/>
      <w:szCs w:val="20"/>
    </w:rPr>
  </w:style>
  <w:style w:type="paragraph" w:customStyle="1" w:styleId="TableColumnHdgSmall">
    <w:name w:val="Table Column Hdg Small"/>
    <w:basedOn w:val="TableColumnHdg"/>
    <w:qFormat/>
    <w:rsid w:val="00B02546"/>
    <w:rPr>
      <w:sz w:val="18"/>
      <w:szCs w:val="16"/>
    </w:rPr>
  </w:style>
  <w:style w:type="paragraph" w:customStyle="1" w:styleId="TableTextCentered">
    <w:name w:val="Table Text Centered"/>
    <w:basedOn w:val="TableTextLeft"/>
    <w:qFormat/>
    <w:rsid w:val="00565D93"/>
    <w:pPr>
      <w:jc w:val="center"/>
    </w:pPr>
  </w:style>
  <w:style w:type="table" w:styleId="TableGrid">
    <w:name w:val="Table Grid"/>
    <w:basedOn w:val="TableNormal"/>
    <w:rsid w:val="00B025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Left">
    <w:name w:val="Table Text Left"/>
    <w:qFormat/>
    <w:rsid w:val="00565D93"/>
    <w:pPr>
      <w:spacing w:before="40" w:after="40" w:line="240" w:lineRule="auto"/>
    </w:pPr>
    <w:rPr>
      <w:rFonts w:ascii="Times New Roman" w:eastAsia="Times New Roman" w:hAnsi="Times New Roman" w:cs="Times New Roman"/>
      <w:sz w:val="20"/>
      <w:szCs w:val="20"/>
    </w:rPr>
  </w:style>
  <w:style w:type="character" w:customStyle="1" w:styleId="StepChar">
    <w:name w:val="Step Char"/>
    <w:basedOn w:val="DefaultParagraphFont"/>
    <w:link w:val="Step"/>
    <w:rsid w:val="00565D93"/>
    <w:rPr>
      <w:rFonts w:ascii="Times New Roman" w:eastAsia="Times New Roman" w:hAnsi="Times New Roman" w:cs="Times New Roman"/>
      <w:color w:val="000000"/>
      <w:sz w:val="20"/>
      <w:szCs w:val="20"/>
    </w:rPr>
  </w:style>
  <w:style w:type="character" w:customStyle="1" w:styleId="BulletedTextChar">
    <w:name w:val="Bulleted Text Char"/>
    <w:basedOn w:val="BodyTextChar"/>
    <w:link w:val="BulletedText"/>
    <w:rsid w:val="00565D93"/>
    <w:rPr>
      <w:rFonts w:ascii="Times New Roman" w:eastAsia="Times New Roman" w:hAnsi="Times New Roman" w:cs="Times New Roman"/>
      <w:sz w:val="20"/>
      <w:szCs w:val="20"/>
    </w:rPr>
  </w:style>
  <w:style w:type="character" w:customStyle="1" w:styleId="StepIndentChar">
    <w:name w:val="Step Indent Char"/>
    <w:basedOn w:val="DefaultParagraphFont"/>
    <w:link w:val="StepIndent"/>
    <w:rsid w:val="00B0420A"/>
    <w:rPr>
      <w:rFonts w:ascii="Century Schoolbook" w:eastAsia="Times New Roman" w:hAnsi="Century Schoolbook" w:cs="Times New Roman"/>
      <w:color w:val="000000"/>
      <w:sz w:val="20"/>
      <w:szCs w:val="20"/>
    </w:rPr>
  </w:style>
  <w:style w:type="character" w:customStyle="1" w:styleId="AnswerChar">
    <w:name w:val="Answer Char"/>
    <w:basedOn w:val="DefaultParagraphFont"/>
    <w:link w:val="Answer"/>
    <w:rsid w:val="00311878"/>
    <w:rPr>
      <w:rFonts w:ascii="Arial Narrow" w:eastAsia="Times New Roman" w:hAnsi="Arial Narrow" w:cs="Arial"/>
      <w:color w:val="000000"/>
      <w:sz w:val="20"/>
      <w:szCs w:val="20"/>
    </w:rPr>
  </w:style>
  <w:style w:type="character" w:customStyle="1" w:styleId="StepIndentListChar">
    <w:name w:val="Step Indent List Char"/>
    <w:basedOn w:val="StepIndentChar"/>
    <w:link w:val="StepIndentList"/>
    <w:rsid w:val="00857CA8"/>
    <w:rPr>
      <w:rFonts w:ascii="Century Schoolbook" w:eastAsia="Times New Roman" w:hAnsi="Century Schoolbook" w:cs="Times New Roman"/>
      <w:color w:val="000000"/>
      <w:sz w:val="20"/>
      <w:szCs w:val="20"/>
    </w:rPr>
  </w:style>
  <w:style w:type="character" w:customStyle="1" w:styleId="FootnoteChar">
    <w:name w:val="Footnote Char"/>
    <w:basedOn w:val="DefaultParagraphFont"/>
    <w:link w:val="Footnote"/>
    <w:rsid w:val="00E47971"/>
    <w:rPr>
      <w:rFonts w:ascii="Arial Narrow" w:eastAsia="Times New Roman" w:hAnsi="Arial Narrow" w:cs="Times New Roman"/>
      <w:sz w:val="18"/>
      <w:szCs w:val="18"/>
    </w:rPr>
  </w:style>
  <w:style w:type="paragraph" w:styleId="Footer">
    <w:name w:val="footer"/>
    <w:basedOn w:val="Normal"/>
    <w:link w:val="FooterChar"/>
    <w:uiPriority w:val="99"/>
    <w:semiHidden/>
    <w:unhideWhenUsed/>
    <w:rsid w:val="00466946"/>
    <w:pPr>
      <w:tabs>
        <w:tab w:val="center" w:pos="4680"/>
        <w:tab w:val="right" w:pos="9360"/>
      </w:tabs>
    </w:pPr>
  </w:style>
  <w:style w:type="character" w:customStyle="1" w:styleId="FooterChar">
    <w:name w:val="Footer Char"/>
    <w:basedOn w:val="DefaultParagraphFont"/>
    <w:link w:val="Footer"/>
    <w:uiPriority w:val="99"/>
    <w:semiHidden/>
    <w:rsid w:val="00466946"/>
    <w:rPr>
      <w:rFonts w:ascii="Times New Roman" w:eastAsia="Times New Roman" w:hAnsi="Times New Roman" w:cs="Times New Roman"/>
      <w:sz w:val="24"/>
      <w:szCs w:val="20"/>
    </w:rPr>
  </w:style>
  <w:style w:type="paragraph" w:styleId="Revision">
    <w:name w:val="Revision"/>
    <w:hidden/>
    <w:uiPriority w:val="99"/>
    <w:semiHidden/>
    <w:rsid w:val="00903DEC"/>
    <w:pPr>
      <w:spacing w:after="0" w:line="240" w:lineRule="auto"/>
    </w:pPr>
    <w:rPr>
      <w:rFonts w:ascii="Times New Roman" w:eastAsia="Times New Roman" w:hAnsi="Times New Roman" w:cs="Times New Roman"/>
      <w:sz w:val="24"/>
      <w:szCs w:val="20"/>
    </w:rPr>
  </w:style>
  <w:style w:type="paragraph" w:customStyle="1" w:styleId="Callout">
    <w:name w:val="Callout"/>
    <w:rsid w:val="00930CCC"/>
    <w:pPr>
      <w:spacing w:after="0" w:line="240" w:lineRule="auto"/>
    </w:pPr>
    <w:rPr>
      <w:rFonts w:ascii="Arial" w:eastAsia="Times New Roman" w:hAnsi="Arial" w:cs="Times New Roman"/>
      <w:sz w:val="16"/>
      <w:szCs w:val="20"/>
    </w:rPr>
  </w:style>
  <w:style w:type="character" w:styleId="Emphasis">
    <w:name w:val="Emphasis"/>
    <w:basedOn w:val="DefaultParagraphFont"/>
    <w:qFormat/>
    <w:rsid w:val="0026688A"/>
    <w:rPr>
      <w:i/>
      <w:iCs/>
    </w:rPr>
  </w:style>
  <w:style w:type="paragraph" w:customStyle="1" w:styleId="TableAnswerLeft">
    <w:name w:val="Table Answer Left"/>
    <w:basedOn w:val="TableTextLeft"/>
    <w:qFormat/>
    <w:rsid w:val="00D5752C"/>
    <w:rPr>
      <w:rFonts w:ascii="Arial Narrow" w:hAnsi="Arial Narrow"/>
      <w:sz w:val="18"/>
    </w:rPr>
  </w:style>
  <w:style w:type="paragraph" w:customStyle="1" w:styleId="TableAnswerCentered">
    <w:name w:val="Table Answer Centered"/>
    <w:basedOn w:val="TableAnswerLeft"/>
    <w:qFormat/>
    <w:rsid w:val="00D5752C"/>
    <w:pPr>
      <w:jc w:val="center"/>
    </w:pPr>
  </w:style>
  <w:style w:type="paragraph" w:customStyle="1" w:styleId="AnswerList">
    <w:name w:val="Answer List"/>
    <w:basedOn w:val="Answer"/>
    <w:qFormat/>
    <w:rsid w:val="00CB02EF"/>
    <w:pPr>
      <w:ind w:left="648" w:hanging="288"/>
    </w:pPr>
  </w:style>
  <w:style w:type="paragraph" w:customStyle="1" w:styleId="StepIndentBullet2">
    <w:name w:val="Step Indent Bullet 2"/>
    <w:basedOn w:val="StepIndent"/>
    <w:qFormat/>
    <w:rsid w:val="00267FD3"/>
    <w:pPr>
      <w:numPr>
        <w:numId w:val="21"/>
      </w:numPr>
      <w:tabs>
        <w:tab w:val="left" w:pos="1008"/>
      </w:tabs>
      <w:ind w:left="936" w:hanging="288"/>
    </w:pPr>
  </w:style>
  <w:style w:type="paragraph" w:customStyle="1" w:styleId="AnswerBullet">
    <w:name w:val="Answer Bullet"/>
    <w:basedOn w:val="Answer"/>
    <w:qFormat/>
    <w:rsid w:val="00BC4807"/>
    <w:pPr>
      <w:numPr>
        <w:numId w:val="11"/>
      </w:numPr>
      <w:tabs>
        <w:tab w:val="clear" w:pos="360"/>
      </w:tabs>
      <w:ind w:left="648" w:hanging="288"/>
    </w:pPr>
  </w:style>
  <w:style w:type="paragraph" w:customStyle="1" w:styleId="AnswerIndent">
    <w:name w:val="Answer Indent"/>
    <w:basedOn w:val="Answer"/>
    <w:qFormat/>
    <w:rsid w:val="00374F36"/>
    <w:pPr>
      <w:tabs>
        <w:tab w:val="left" w:pos="936"/>
        <w:tab w:val="left" w:pos="1224"/>
        <w:tab w:val="left" w:pos="1512"/>
      </w:tabs>
      <w:ind w:left="648"/>
    </w:pPr>
  </w:style>
  <w:style w:type="paragraph" w:customStyle="1" w:styleId="Subhead2">
    <w:name w:val="Subhead 2"/>
    <w:next w:val="Step"/>
    <w:qFormat/>
    <w:rsid w:val="00C5089E"/>
    <w:pPr>
      <w:keepNext/>
      <w:spacing w:before="240" w:after="0"/>
    </w:pPr>
    <w:rPr>
      <w:rFonts w:ascii="Arial Rounded MT Bold" w:eastAsia="Times New Roman" w:hAnsi="Arial Rounded MT Bold" w:cs="Times New Roman"/>
      <w:smallCaps/>
      <w:sz w:val="18"/>
      <w:szCs w:val="20"/>
    </w:rPr>
  </w:style>
  <w:style w:type="paragraph" w:customStyle="1" w:styleId="Subhead2TOP">
    <w:name w:val="Subhead 2 TOP"/>
    <w:basedOn w:val="Subhead2"/>
    <w:qFormat/>
    <w:rsid w:val="00A3231C"/>
    <w:pPr>
      <w:pageBreakBefore/>
      <w:spacing w:before="120"/>
    </w:pPr>
    <w:rPr>
      <w:rFonts w:eastAsia="Arial Unicode MS"/>
    </w:rPr>
  </w:style>
  <w:style w:type="paragraph" w:customStyle="1" w:styleId="AnswerSingle">
    <w:name w:val="Answer Single"/>
    <w:basedOn w:val="Answer"/>
    <w:qFormat/>
    <w:rsid w:val="00B02546"/>
    <w:pPr>
      <w:spacing w:before="0" w:after="0"/>
    </w:pPr>
  </w:style>
  <w:style w:type="paragraph" w:customStyle="1" w:styleId="AuthorNote">
    <w:name w:val="Author Note"/>
    <w:rsid w:val="00B02546"/>
    <w:pPr>
      <w:spacing w:before="120" w:after="120" w:line="240" w:lineRule="auto"/>
    </w:pPr>
    <w:rPr>
      <w:rFonts w:ascii="Arial" w:eastAsia="Times New Roman" w:hAnsi="Arial" w:cs="Times New Roman"/>
      <w:color w:val="FF0000"/>
      <w:sz w:val="18"/>
      <w:szCs w:val="20"/>
    </w:rPr>
  </w:style>
  <w:style w:type="paragraph" w:customStyle="1" w:styleId="BodySingle">
    <w:name w:val="Body Single"/>
    <w:basedOn w:val="BodyText"/>
    <w:qFormat/>
    <w:rsid w:val="00565D93"/>
    <w:pPr>
      <w:spacing w:before="0"/>
    </w:pPr>
  </w:style>
  <w:style w:type="character" w:customStyle="1" w:styleId="Character-Regular">
    <w:name w:val="Character - Regular"/>
    <w:qFormat/>
    <w:rsid w:val="00B02546"/>
  </w:style>
  <w:style w:type="character" w:customStyle="1" w:styleId="Character-Run-inHead">
    <w:name w:val="Character - Run-in Head"/>
    <w:rsid w:val="00B02546"/>
    <w:rPr>
      <w:rFonts w:ascii="Century Schoolbook" w:hAnsi="Century Schoolbook"/>
      <w:b/>
      <w:sz w:val="18"/>
    </w:rPr>
  </w:style>
  <w:style w:type="paragraph" w:customStyle="1" w:styleId="Objectives">
    <w:name w:val="Objectives"/>
    <w:basedOn w:val="BodyText"/>
    <w:qFormat/>
    <w:rsid w:val="00B02546"/>
    <w:rPr>
      <w:sz w:val="18"/>
    </w:rPr>
  </w:style>
  <w:style w:type="paragraph" w:customStyle="1" w:styleId="TableTextRight">
    <w:name w:val="Table Text Right"/>
    <w:basedOn w:val="TableTextLeft"/>
    <w:qFormat/>
    <w:rsid w:val="00B02546"/>
    <w:pPr>
      <w:framePr w:hSpace="7200" w:wrap="around" w:vAnchor="text" w:hAnchor="text" w:y="1"/>
      <w:ind w:right="144"/>
      <w:suppressOverlap/>
      <w:jc w:val="right"/>
    </w:pPr>
  </w:style>
  <w:style w:type="paragraph" w:customStyle="1" w:styleId="Image-Center">
    <w:name w:val="Image - Center"/>
    <w:basedOn w:val="Normal"/>
    <w:qFormat/>
    <w:rsid w:val="00565D93"/>
    <w:pPr>
      <w:spacing w:before="120" w:after="120" w:line="240" w:lineRule="atLeast"/>
      <w:jc w:val="center"/>
    </w:pPr>
    <w:rPr>
      <w:sz w:val="20"/>
    </w:rPr>
  </w:style>
  <w:style w:type="paragraph" w:customStyle="1" w:styleId="Image-Left">
    <w:name w:val="Image - Left"/>
    <w:basedOn w:val="BodyText"/>
    <w:qFormat/>
    <w:rsid w:val="00387FAE"/>
    <w:pPr>
      <w:suppressAutoHyphens w:val="0"/>
      <w:spacing w:after="120" w:line="240" w:lineRule="atLeast"/>
    </w:pPr>
  </w:style>
  <w:style w:type="paragraph" w:customStyle="1" w:styleId="Image-Indent">
    <w:name w:val="Image - Indent"/>
    <w:basedOn w:val="Image-Left"/>
    <w:qFormat/>
    <w:rsid w:val="00387FAE"/>
    <w:pPr>
      <w:ind w:left="720"/>
    </w:pPr>
  </w:style>
  <w:style w:type="paragraph" w:customStyle="1" w:styleId="QuestionTableSpace">
    <w:name w:val="Question Table Space"/>
    <w:basedOn w:val="BodySpace"/>
    <w:semiHidden/>
    <w:rsid w:val="00AC3587"/>
    <w:rPr>
      <w:sz w:val="2"/>
    </w:rPr>
  </w:style>
  <w:style w:type="paragraph" w:customStyle="1" w:styleId="CaptionIndent">
    <w:name w:val="Caption Indent"/>
    <w:basedOn w:val="Caption"/>
    <w:qFormat/>
    <w:rsid w:val="00B74D6F"/>
    <w:pPr>
      <w:ind w:left="360"/>
    </w:pPr>
  </w:style>
  <w:style w:type="paragraph" w:customStyle="1" w:styleId="NoteIndent">
    <w:name w:val="Note Indent"/>
    <w:basedOn w:val="Note"/>
    <w:qFormat/>
    <w:rsid w:val="00D43DB6"/>
    <w:pPr>
      <w:ind w:left="360"/>
    </w:pPr>
  </w:style>
  <w:style w:type="paragraph" w:customStyle="1" w:styleId="StepQuestion">
    <w:name w:val="Step Question"/>
    <w:basedOn w:val="Step"/>
    <w:rsid w:val="00597BFD"/>
    <w:pPr>
      <w:numPr>
        <w:numId w:val="22"/>
      </w:numPr>
      <w:tabs>
        <w:tab w:val="clear" w:pos="360"/>
        <w:tab w:val="left" w:pos="0"/>
      </w:tabs>
      <w:ind w:left="360" w:hanging="648"/>
    </w:pPr>
  </w:style>
  <w:style w:type="paragraph" w:styleId="EndnoteText">
    <w:name w:val="endnote text"/>
    <w:basedOn w:val="Normal"/>
    <w:link w:val="EndnoteTextChar"/>
    <w:semiHidden/>
    <w:rsid w:val="00DA5FEE"/>
    <w:pPr>
      <w:spacing w:before="60"/>
      <w:ind w:left="360" w:hanging="360"/>
    </w:pPr>
    <w:rPr>
      <w:rFonts w:ascii="Century Schoolbook" w:hAnsi="Century Schoolbook"/>
      <w:sz w:val="18"/>
    </w:rPr>
  </w:style>
  <w:style w:type="character" w:customStyle="1" w:styleId="EndnoteTextChar">
    <w:name w:val="Endnote Text Char"/>
    <w:basedOn w:val="DefaultParagraphFont"/>
    <w:link w:val="EndnoteText"/>
    <w:semiHidden/>
    <w:rsid w:val="00DA5FEE"/>
    <w:rPr>
      <w:rFonts w:ascii="Century Schoolbook" w:eastAsia="Times New Roman" w:hAnsi="Century Schoolbook" w:cs="Times New Roman"/>
      <w:sz w:val="18"/>
      <w:szCs w:val="20"/>
    </w:rPr>
  </w:style>
  <w:style w:type="character" w:styleId="EndnoteReference">
    <w:name w:val="endnote reference"/>
    <w:basedOn w:val="DefaultParagraphFont"/>
    <w:semiHidden/>
    <w:rsid w:val="00CC471B"/>
    <w:rPr>
      <w:vertAlign w:val="superscript"/>
    </w:rPr>
  </w:style>
  <w:style w:type="paragraph" w:customStyle="1" w:styleId="AnswerLeft">
    <w:name w:val="Answer Left"/>
    <w:basedOn w:val="Answer"/>
    <w:qFormat/>
    <w:rsid w:val="00D31FDF"/>
    <w:pPr>
      <w:ind w:left="0"/>
    </w:pPr>
  </w:style>
  <w:style w:type="paragraph" w:customStyle="1" w:styleId="NoteIndent2">
    <w:name w:val="Note Indent 2"/>
    <w:basedOn w:val="NoteIndent"/>
    <w:qFormat/>
    <w:rsid w:val="002E00E7"/>
    <w:pPr>
      <w:ind w:left="648"/>
    </w:pPr>
  </w:style>
  <w:style w:type="character" w:customStyle="1" w:styleId="CaptionChar">
    <w:name w:val="Caption Char"/>
    <w:basedOn w:val="DefaultParagraphFont"/>
    <w:link w:val="Caption"/>
    <w:rsid w:val="008C0D7D"/>
    <w:rPr>
      <w:rFonts w:ascii="Times New Roman" w:eastAsia="Times New Roman" w:hAnsi="Times New Roman" w:cs="Times New Roman"/>
      <w:sz w:val="18"/>
      <w:szCs w:val="20"/>
    </w:rPr>
  </w:style>
  <w:style w:type="paragraph" w:customStyle="1" w:styleId="BodyTextTblBottom">
    <w:name w:val="Body Text Tbl Bottom"/>
    <w:basedOn w:val="BodyText"/>
    <w:rsid w:val="008C0D7D"/>
    <w:pPr>
      <w:suppressAutoHyphens w:val="0"/>
      <w:spacing w:before="240" w:line="240" w:lineRule="atLeast"/>
    </w:pPr>
    <w:rPr>
      <w:rFonts w:ascii="Century Schoolbook" w:hAnsi="Century Schoolbook"/>
    </w:rPr>
  </w:style>
  <w:style w:type="paragraph" w:customStyle="1" w:styleId="Answers">
    <w:name w:val="Answers"/>
    <w:rsid w:val="00BA77D8"/>
    <w:pPr>
      <w:spacing w:before="60" w:after="60" w:line="220" w:lineRule="atLeast"/>
    </w:pPr>
    <w:rPr>
      <w:rFonts w:ascii="Arial" w:eastAsia="Times New Roman" w:hAnsi="Arial" w:cs="Times New Roman"/>
      <w:sz w:val="18"/>
      <w:szCs w:val="20"/>
    </w:rPr>
  </w:style>
  <w:style w:type="character" w:customStyle="1" w:styleId="NumberStyle">
    <w:name w:val="Number Style"/>
    <w:rsid w:val="00BA77D8"/>
    <w:rPr>
      <w:rFonts w:ascii="Arial Black" w:hAnsi="Arial Black"/>
      <w:sz w:val="20"/>
    </w:rPr>
  </w:style>
  <w:style w:type="character" w:customStyle="1" w:styleId="Bold">
    <w:name w:val="Bold"/>
    <w:basedOn w:val="DefaultParagraphFont"/>
    <w:rsid w:val="001414F6"/>
    <w:rPr>
      <w:b/>
    </w:rPr>
  </w:style>
  <w:style w:type="paragraph" w:customStyle="1" w:styleId="Centered">
    <w:name w:val="Centered"/>
    <w:basedOn w:val="BodyText"/>
    <w:next w:val="BodyText"/>
    <w:link w:val="CenteredChar"/>
    <w:rsid w:val="001414F6"/>
    <w:pPr>
      <w:suppressAutoHyphens w:val="0"/>
      <w:spacing w:after="120" w:line="240" w:lineRule="atLeast"/>
      <w:jc w:val="center"/>
    </w:pPr>
    <w:rPr>
      <w:rFonts w:ascii="Century Schoolbook" w:hAnsi="Century Schoolbook"/>
    </w:rPr>
  </w:style>
  <w:style w:type="character" w:customStyle="1" w:styleId="CenteredChar">
    <w:name w:val="Centered Char"/>
    <w:basedOn w:val="BodyTextChar"/>
    <w:link w:val="Centered"/>
    <w:rsid w:val="001414F6"/>
    <w:rPr>
      <w:rFonts w:ascii="Century Schoolbook" w:eastAsia="Times New Roman" w:hAnsi="Century Schoolbook" w:cs="Times New Roman"/>
      <w:sz w:val="20"/>
      <w:szCs w:val="20"/>
    </w:rPr>
  </w:style>
  <w:style w:type="paragraph" w:customStyle="1" w:styleId="AnswerRight">
    <w:name w:val="Answer Right"/>
    <w:basedOn w:val="Answers"/>
    <w:rsid w:val="001414F6"/>
    <w:pPr>
      <w:spacing w:before="120"/>
      <w:ind w:right="288"/>
      <w:jc w:val="right"/>
    </w:pPr>
  </w:style>
  <w:style w:type="paragraph" w:customStyle="1" w:styleId="CaptionAbove">
    <w:name w:val="Caption Above"/>
    <w:basedOn w:val="Caption"/>
    <w:rsid w:val="001414F6"/>
    <w:pPr>
      <w:keepNext w:val="0"/>
      <w:spacing w:before="0" w:after="120" w:line="220" w:lineRule="atLeast"/>
    </w:pPr>
    <w:rPr>
      <w:rFonts w:ascii="Arial" w:eastAsia="Calibri" w:hAnsi="Arial"/>
      <w:szCs w:val="22"/>
    </w:rPr>
  </w:style>
  <w:style w:type="paragraph" w:customStyle="1" w:styleId="Instruction">
    <w:name w:val="Instruction"/>
    <w:rsid w:val="001414F6"/>
    <w:pPr>
      <w:spacing w:before="60" w:after="120" w:line="260" w:lineRule="atLeast"/>
    </w:pPr>
    <w:rPr>
      <w:rFonts w:ascii="Arial" w:eastAsia="Times New Roman" w:hAnsi="Arial" w:cs="Times New Roman"/>
      <w:b/>
      <w:sz w:val="18"/>
      <w:szCs w:val="20"/>
    </w:rPr>
  </w:style>
  <w:style w:type="paragraph" w:customStyle="1" w:styleId="Question">
    <w:name w:val="Question"/>
    <w:basedOn w:val="BodyText"/>
    <w:rsid w:val="001414F6"/>
    <w:pPr>
      <w:tabs>
        <w:tab w:val="left" w:pos="360"/>
      </w:tabs>
      <w:suppressAutoHyphens w:val="0"/>
      <w:spacing w:before="240" w:after="120" w:line="240" w:lineRule="atLeast"/>
    </w:pPr>
    <w:rPr>
      <w:rFonts w:ascii="Century Schoolbook" w:hAnsi="Century Schoolbook"/>
      <w:b/>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errydelsol/Desktop/PASCO%20Ag%20Labs/Templates/EssentialScienceLabs%20T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D3D8FC51-F7AB-4248-9E31-5104B150B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EssentialScienceLabs TG.dotx</Template>
  <TotalTime>2</TotalTime>
  <Pages>4</Pages>
  <Words>971</Words>
  <Characters>5537</Characters>
  <Application>Microsoft Macintosh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Delsol</dc:creator>
  <cp:lastModifiedBy>Jerry Delsol</cp:lastModifiedBy>
  <cp:revision>3</cp:revision>
  <cp:lastPrinted>2014-01-21T22:20:00Z</cp:lastPrinted>
  <dcterms:created xsi:type="dcterms:W3CDTF">2017-04-21T05:07:00Z</dcterms:created>
  <dcterms:modified xsi:type="dcterms:W3CDTF">2017-04-21T05:33:00Z</dcterms:modified>
</cp:coreProperties>
</file>